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6D3" w:rsidRPr="00F0035A" w:rsidRDefault="007E56D3" w:rsidP="00B55780">
      <w:pPr>
        <w:spacing w:after="0" w:line="48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F0035A">
        <w:rPr>
          <w:rFonts w:ascii="Times New Roman" w:hAnsi="Times New Roman"/>
          <w:b/>
          <w:sz w:val="24"/>
        </w:rPr>
        <w:t>BAB III</w:t>
      </w:r>
    </w:p>
    <w:p w:rsidR="008262BB" w:rsidRDefault="007E56D3" w:rsidP="002B75E6">
      <w:pPr>
        <w:spacing w:after="0" w:line="48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F0035A">
        <w:rPr>
          <w:rFonts w:ascii="Times New Roman" w:hAnsi="Times New Roman"/>
          <w:b/>
          <w:sz w:val="24"/>
        </w:rPr>
        <w:t>ANALISA DAN PERANCANGAN</w:t>
      </w:r>
    </w:p>
    <w:p w:rsidR="004D1810" w:rsidRPr="002B75E6" w:rsidRDefault="004D1810" w:rsidP="002B75E6">
      <w:pPr>
        <w:spacing w:after="0" w:line="480" w:lineRule="auto"/>
        <w:jc w:val="center"/>
        <w:outlineLvl w:val="0"/>
        <w:rPr>
          <w:rFonts w:ascii="Times New Roman" w:hAnsi="Times New Roman"/>
          <w:b/>
          <w:sz w:val="28"/>
        </w:rPr>
      </w:pPr>
    </w:p>
    <w:p w:rsidR="00622F42" w:rsidRPr="0067472D" w:rsidRDefault="00843426" w:rsidP="00593D13">
      <w:pPr>
        <w:pStyle w:val="ListParagraph"/>
        <w:numPr>
          <w:ilvl w:val="1"/>
          <w:numId w:val="4"/>
        </w:numPr>
        <w:spacing w:after="0" w:line="480" w:lineRule="auto"/>
        <w:ind w:left="567" w:hanging="566"/>
        <w:contextualSpacing w:val="0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Analisa</w:t>
      </w:r>
      <w:r w:rsidR="004F356F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 Masalah</w:t>
      </w:r>
    </w:p>
    <w:p w:rsidR="009610E0" w:rsidRPr="0067472D" w:rsidRDefault="00E0058B" w:rsidP="00221A31">
      <w:pPr>
        <w:pStyle w:val="ListParagraph"/>
        <w:tabs>
          <w:tab w:val="left" w:pos="2250"/>
        </w:tabs>
        <w:spacing w:after="0" w:line="480" w:lineRule="auto"/>
        <w:ind w:left="0" w:firstLine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Unsur budaya</w:t>
      </w:r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telah melekat di dalam masyarakat Indonesia, nilai-nilai kebudayaan tersebut sangat beragam antara wilayah </w:t>
      </w:r>
      <w:r w:rsidR="00CE418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satu</w:t>
      </w:r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dengan </w:t>
      </w:r>
      <w:r w:rsidR="00C46C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wilayah yang lain pun </w:t>
      </w:r>
      <w:proofErr w:type="gramStart"/>
      <w:r w:rsidR="00C46C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akan</w:t>
      </w:r>
      <w:proofErr w:type="gramEnd"/>
      <w:r w:rsidR="00C46C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berbe</w:t>
      </w:r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da. </w:t>
      </w:r>
      <w:proofErr w:type="gramStart"/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Namun di era sekarang ini nilai kebudayaan di dalam masyarakat telah mulai meluntur bahkan ada sebagian yang mulai menghilang.</w:t>
      </w:r>
      <w:proofErr w:type="gramEnd"/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Salah satu penyebabnya adalah era globa</w:t>
      </w:r>
      <w:r w:rsidR="0070276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lisasi dan juga kurangnya kesadaran budaya pada </w:t>
      </w:r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masing masing individ</w:t>
      </w:r>
      <w:r w:rsidR="0070276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</w:t>
      </w:r>
      <w:r w:rsidR="009610E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="0069708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B1588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Sehingga </w:t>
      </w:r>
      <w:r w:rsidR="000743C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ban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yak masyarakat yang lebih tertarik dengan unsur modern salah satunya adalah masyarakat lebih tertarik terhadap musi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modern daripada musi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tradisional seperti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</w:t>
      </w:r>
      <w:r w:rsidR="00B1588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</w:p>
    <w:p w:rsidR="00B1588D" w:rsidRPr="0067472D" w:rsidRDefault="00A757F9" w:rsidP="00221A31">
      <w:pPr>
        <w:pStyle w:val="ListParagraph"/>
        <w:tabs>
          <w:tab w:val="left" w:pos="2250"/>
        </w:tabs>
        <w:spacing w:after="0" w:line="480" w:lineRule="auto"/>
        <w:ind w:left="0" w:firstLine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Dari permasalahan tersebut juga dipengaruhi beberapa faktor salah satunya adalah, </w:t>
      </w:r>
      <w:r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Genre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musik itu sendiri.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Seperti mulai banyak bermuculan </w:t>
      </w:r>
      <w:r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Electronic Dance Music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, musik modern seperti k-pop</w:t>
      </w:r>
      <w:r w:rsidR="009C7C7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,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dan </w:t>
      </w:r>
      <w:r w:rsidR="004D181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enre musi</w:t>
      </w:r>
      <w:r w:rsidR="004D181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lain yang dikemas dalam bentuk yang sangat menarik. </w:t>
      </w: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Sehingga banyak masyarakat yang tertarik dan memilih menyukai</w:t>
      </w:r>
      <w:r w:rsidR="009C7C7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musik modern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daripada musik tradisional yang sebenarnya bisa </w:t>
      </w:r>
      <w:r w:rsidR="009C7C7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menjadi pesaing yang patut di perhitungkan oleh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9C7C7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musik-musik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modern.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 </w:t>
      </w:r>
    </w:p>
    <w:p w:rsidR="00042342" w:rsidRPr="0067472D" w:rsidRDefault="00271AF6" w:rsidP="00221A31">
      <w:pPr>
        <w:pStyle w:val="ListParagraph"/>
        <w:tabs>
          <w:tab w:val="left" w:pos="2250"/>
        </w:tabs>
        <w:spacing w:after="0" w:line="480" w:lineRule="auto"/>
        <w:ind w:left="0" w:firstLine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Oleh karena itu aplikasi ini sebagai bentuk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kemasan baru dari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Jawa versi modern yang mana hanya membutuhkan gadget </w:t>
      </w:r>
      <w:r w:rsidR="00A757F9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smartphone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dimana mayoritas masyarakat banyak yang sudah memilikinya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Aplikasi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 ini selain memiliki simulator dari alat</w:t>
      </w:r>
      <w:r w:rsidR="004D181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-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alat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awa juga telah diberi </w:t>
      </w:r>
      <w:r w:rsidR="00A757F9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Musical Game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dengan </w:t>
      </w:r>
      <w:r w:rsidR="0083188A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b</w:t>
      </w:r>
      <w:r w:rsidR="00A757F9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ackground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musik modern yang dapat diiringi nada </w:t>
      </w:r>
      <w:r w:rsidR="004D181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amelan salah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lastRenderedPageBreak/>
        <w:t xml:space="preserve">satu unsur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Jawa sebagai faktor daya </w:t>
      </w:r>
      <w:r w:rsidR="004D181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arik untuk menggunakan </w:t>
      </w:r>
      <w:r w:rsidR="004D181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plikasi ini dan mengenal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Jawa.</w:t>
      </w:r>
    </w:p>
    <w:p w:rsidR="008262BB" w:rsidRPr="0067472D" w:rsidRDefault="003A5AE3" w:rsidP="00221A31">
      <w:pPr>
        <w:pStyle w:val="ListParagraph"/>
        <w:spacing w:after="0" w:line="480" w:lineRule="auto"/>
        <w:ind w:left="567" w:hanging="566"/>
        <w:contextualSpacing w:val="0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3.1.1 </w:t>
      </w:r>
      <w:r w:rsidR="008262BB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Identifikasi Masalah</w:t>
      </w:r>
    </w:p>
    <w:p w:rsidR="006C07EF" w:rsidRPr="0067472D" w:rsidRDefault="00997A2C" w:rsidP="004776D3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Berdasarkan uraian masalah diatas, terdapat beberapa permasalahan yang dihadapi yaitu:</w:t>
      </w:r>
    </w:p>
    <w:p w:rsidR="00042342" w:rsidRPr="0067472D" w:rsidRDefault="00042342" w:rsidP="00A04DC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Identifikasi Masalah</w:t>
      </w:r>
    </w:p>
    <w:p w:rsidR="00C61066" w:rsidRPr="0067472D" w:rsidRDefault="004D1810" w:rsidP="00A04DC3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</w:t>
      </w:r>
      <w:r w:rsidR="00042342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enurunnya ketertarikan g</w:t>
      </w:r>
      <w:r w:rsidR="006D12A8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enerasi muda untuk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mengenal musik tradisional</w:t>
      </w:r>
      <w:r w:rsidR="006D12A8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Kepedulian dan kesadaran masyarakat telah menurun dan cenderung masa bodoh terhadap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musik</w:t>
      </w:r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tradisional,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upaya untuk melestarikan dan menjaga kebudayaan telah menurun sehingga banyak beberapa kebudayaan yang diklaim oleh negar</w:t>
      </w:r>
      <w:r w:rsidR="004178D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 lain seperti lagu rasa sayang</w:t>
      </w:r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e, tari pendet dari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</w:t>
      </w:r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ali, batik, tari reog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</w:t>
      </w:r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onorogo, wayang kulit dan masih banyak lagi (Nani Tuloli, 2003).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0B4C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Hal ini dikarenakan kurang dihargainya dan kurang diperhatikannya kebudayaan daerah tersebut.</w:t>
      </w:r>
      <w:proofErr w:type="gramEnd"/>
    </w:p>
    <w:p w:rsidR="00042342" w:rsidRPr="0067472D" w:rsidRDefault="00042342" w:rsidP="00A04DC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Penyebab</w:t>
      </w:r>
    </w:p>
    <w:p w:rsidR="00042342" w:rsidRPr="0067472D" w:rsidRDefault="00A757F9" w:rsidP="00A04DC3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Lebih tertariknya masyarakat terhadap kebudayaan modern terutama kebudayaan asing yang dikemas dalam bentuk yang lebih menarik dari kebudayaan di </w:t>
      </w: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indonesia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042342" w:rsidRPr="0067472D" w:rsidRDefault="00042342" w:rsidP="00A04DC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Dampak</w:t>
      </w:r>
    </w:p>
    <w:p w:rsidR="004D1810" w:rsidRPr="0067472D" w:rsidRDefault="00A757F9" w:rsidP="00A04DC3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Keberadaan musik tradisional </w:t>
      </w: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akan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punah karena tidak ada yang melestarikanya</w:t>
      </w:r>
      <w:r w:rsidR="00042342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</w:p>
    <w:p w:rsidR="001D53EA" w:rsidRPr="0067472D" w:rsidRDefault="001D53EA" w:rsidP="004776D3">
      <w:pPr>
        <w:pStyle w:val="ListParagraph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1D53EA" w:rsidRPr="0067472D" w:rsidRDefault="001D53EA" w:rsidP="004776D3">
      <w:pPr>
        <w:pStyle w:val="ListParagraph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8262BB" w:rsidRDefault="00C627B4" w:rsidP="003100BB">
      <w:pPr>
        <w:pStyle w:val="ListParagraph"/>
        <w:spacing w:after="0" w:line="480" w:lineRule="auto"/>
        <w:ind w:hanging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3.1.2 </w:t>
      </w:r>
      <w:r w:rsidR="008262BB">
        <w:rPr>
          <w:rFonts w:ascii="Times New Roman" w:hAnsi="Times New Roman"/>
          <w:b/>
          <w:sz w:val="24"/>
        </w:rPr>
        <w:t>Usulan Pemecahan</w:t>
      </w:r>
      <w:r w:rsidR="004F356F">
        <w:rPr>
          <w:rFonts w:ascii="Times New Roman" w:hAnsi="Times New Roman"/>
          <w:b/>
          <w:sz w:val="24"/>
        </w:rPr>
        <w:t xml:space="preserve"> Masalah</w:t>
      </w:r>
    </w:p>
    <w:p w:rsidR="00E411B6" w:rsidRPr="0067472D" w:rsidRDefault="00E411B6" w:rsidP="004776D3">
      <w:pPr>
        <w:pStyle w:val="ListParagraph"/>
        <w:tabs>
          <w:tab w:val="left" w:pos="2250"/>
        </w:tabs>
        <w:spacing w:after="0" w:line="480" w:lineRule="auto"/>
        <w:ind w:left="0" w:firstLine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Dari identifikasi masalah di atas, dapat diberikan </w:t>
      </w:r>
      <w:r w:rsidR="00A2421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sebuah usulan pemecahan masalah</w:t>
      </w:r>
      <w:r w:rsidR="00423C8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7529B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yaitu</w:t>
      </w:r>
      <w:r w:rsidR="00423C8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A2421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</w:t>
      </w:r>
      <w:r w:rsidR="00423C8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plikasi</w:t>
      </w:r>
      <w:r w:rsidR="00A2421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</w:t>
      </w:r>
      <w:r w:rsidR="00423C8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dan </w:t>
      </w:r>
      <w:r w:rsidR="00A757F9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Musical Game</w:t>
      </w:r>
      <w:r w:rsidR="00423C8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berbasis android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CE418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Aplikasi ini</w:t>
      </w:r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adalah sebuah </w:t>
      </w:r>
      <w:r w:rsidR="004659A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</w:t>
      </w:r>
      <w:r w:rsidR="0093275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edia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pengenalan informasi musik tradisional</w:t>
      </w:r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E638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berbasis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</w:t>
      </w:r>
      <w:r w:rsidR="00E638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ndroid yang dapat menampilkan informasi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suara dan gambar alat musik</w:t>
      </w:r>
      <w:r w:rsidR="00A2421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Serta tampilan desain </w:t>
      </w:r>
      <w:r w:rsidR="0029571F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interface</w:t>
      </w:r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mudah digunakan</w:t>
      </w:r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dan menarik yang </w:t>
      </w:r>
      <w:r w:rsidR="007529B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</w:t>
      </w:r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</w:t>
      </w:r>
      <w:r w:rsidR="007529B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ujuan agar </w:t>
      </w:r>
      <w:r w:rsidR="002B76CD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user</w:t>
      </w:r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lebih tertarik</w:t>
      </w:r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untuk</w:t>
      </w:r>
      <w:r w:rsidR="0029571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0D2C4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menjalan aplikasi ini.</w:t>
      </w:r>
    </w:p>
    <w:p w:rsidR="005F586C" w:rsidRPr="009521F6" w:rsidRDefault="003A5AE3" w:rsidP="00B55780">
      <w:pPr>
        <w:spacing w:after="0" w:line="480" w:lineRule="auto"/>
        <w:ind w:left="720" w:hanging="720"/>
        <w:jc w:val="both"/>
        <w:outlineLvl w:val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3.1.3</w:t>
      </w:r>
      <w:r w:rsidR="00DC1A1F">
        <w:rPr>
          <w:rFonts w:ascii="Times New Roman" w:hAnsi="Times New Roman"/>
          <w:b/>
          <w:sz w:val="24"/>
          <w:szCs w:val="24"/>
        </w:rPr>
        <w:t xml:space="preserve"> </w:t>
      </w:r>
      <w:r w:rsidR="005F586C" w:rsidRPr="005F586C">
        <w:rPr>
          <w:rFonts w:ascii="Times New Roman" w:hAnsi="Times New Roman"/>
          <w:b/>
          <w:sz w:val="24"/>
          <w:szCs w:val="24"/>
        </w:rPr>
        <w:t>Kelebihan Usulan Pemecahan Masalah</w:t>
      </w:r>
    </w:p>
    <w:p w:rsidR="005F586C" w:rsidRPr="0067472D" w:rsidRDefault="005F586C" w:rsidP="004776D3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Terdapat beberapa kelebihan dari usulan pemecahan masalah di atas, diantaranya adalah:</w:t>
      </w:r>
    </w:p>
    <w:p w:rsidR="005F586C" w:rsidRPr="0067472D" w:rsidRDefault="00437165" w:rsidP="00A04DC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Aplikasi ini </w:t>
      </w:r>
      <w:r w:rsidR="005F586C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dapat </w:t>
      </w:r>
      <w:r w:rsidR="0039590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memberikan salah satu solusi dalam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hal</w:t>
      </w:r>
      <w:r w:rsidR="0039590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mengenali</w:t>
      </w:r>
      <w:r w:rsidR="00B637A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dan mempelajari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</w:t>
      </w:r>
      <w:r w:rsidR="005F586C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</w:p>
    <w:p w:rsidR="00E83231" w:rsidRPr="0067472D" w:rsidRDefault="007C058D" w:rsidP="00A04DC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Dengan visualisasi yang menarik dan juga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simulator untuk bermain alat musik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r w:rsidR="002B76CD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user</w:t>
      </w:r>
      <w:r w:rsidR="00BE54A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dapat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bermain alat musi</w:t>
      </w:r>
      <w:r w:rsidR="004776D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tradisional hanya dengan menggunakan </w:t>
      </w:r>
      <w:r w:rsidR="00A757F9" w:rsidRPr="00A04DC3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smartphone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berbasis android dan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juga dapat belajar tentang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</w:t>
      </w:r>
      <w:r w:rsidR="00BE54A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</w:p>
    <w:p w:rsidR="004175FF" w:rsidRPr="0067472D" w:rsidRDefault="00C61066" w:rsidP="00A04DC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</w:t>
      </w:r>
      <w:r w:rsidR="00437165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plikasi</w:t>
      </w:r>
      <w:r w:rsidR="0071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dibuat tidak rumit</w:t>
      </w:r>
      <w:r w:rsidR="00437165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, sehingga dapat digunakan</w:t>
      </w:r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71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hanya dengan </w:t>
      </w:r>
      <w:r w:rsidR="0078702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</w:t>
      </w:r>
      <w:r w:rsidR="0071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modal</w:t>
      </w:r>
      <w:r w:rsidR="0078702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kan</w:t>
      </w:r>
      <w:r w:rsidR="0071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sebuah perangkat </w:t>
      </w:r>
      <w:r w:rsidR="004776D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bergerak</w:t>
      </w:r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4A0D6C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berbasis a</w:t>
      </w:r>
      <w:r w:rsidR="0071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ndroid.</w:t>
      </w:r>
    </w:p>
    <w:p w:rsidR="001D53EA" w:rsidRPr="0067472D" w:rsidRDefault="00A563B7" w:rsidP="00A04DC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Adanya </w:t>
      </w:r>
      <w:r w:rsidR="00A757F9" w:rsidRPr="00A04DC3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musical </w:t>
      </w:r>
      <w:r w:rsidR="002B76CD" w:rsidRPr="00A04DC3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game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bergambar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dengan </w:t>
      </w:r>
      <w:r w:rsidR="00A757F9" w:rsidRPr="00A04DC3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background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musik modern dan musik tradisional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agar menambah daya tarik </w:t>
      </w:r>
      <w:r w:rsidR="002B76CD" w:rsidRPr="00A04DC3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user</w:t>
      </w:r>
      <w:r w:rsidR="00E665E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9B4F45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akan</w:t>
      </w:r>
      <w:proofErr w:type="gramEnd"/>
      <w:r w:rsidR="009B4F45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 Jawa</w:t>
      </w:r>
      <w:r w:rsidR="001D53E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, dan memunculkan keinginan untuk mengetahui apa itu gending jawa.</w:t>
      </w:r>
    </w:p>
    <w:p w:rsidR="001D53EA" w:rsidRPr="0067472D" w:rsidRDefault="001D53EA" w:rsidP="001D53EA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1D53EA" w:rsidRPr="0067472D" w:rsidRDefault="001D53EA" w:rsidP="001D53EA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8262BB" w:rsidRPr="0067472D" w:rsidRDefault="00180656" w:rsidP="00593D13">
      <w:pPr>
        <w:pStyle w:val="ListParagraph"/>
        <w:numPr>
          <w:ilvl w:val="1"/>
          <w:numId w:val="4"/>
        </w:numPr>
        <w:spacing w:after="0" w:line="480" w:lineRule="auto"/>
        <w:ind w:left="567" w:hanging="566"/>
        <w:contextualSpacing w:val="0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lastRenderedPageBreak/>
        <w:t>Per</w:t>
      </w:r>
      <w:r w:rsidR="00E72ADD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ancangan </w:t>
      </w:r>
      <w:r w:rsidR="000A1491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Aplikasi</w:t>
      </w:r>
    </w:p>
    <w:p w:rsidR="00DC372C" w:rsidRPr="0067472D" w:rsidRDefault="003612A8" w:rsidP="00137821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Pada </w:t>
      </w:r>
      <w:r w:rsidR="008B77F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tahap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p</w:t>
      </w:r>
      <w:r w:rsidR="000A149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erancangan aplikasi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, dipaparkan proses perancangan s</w:t>
      </w:r>
      <w:r w:rsidR="008B77F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stem </w:t>
      </w:r>
      <w:r w:rsidR="006A7C8C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sesuai dengan metode atau teknik yang digunakan berdasarkan hasil a</w:t>
      </w:r>
      <w:r w:rsidR="002D692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nalisa pada tahapan sebelumnya.</w:t>
      </w:r>
    </w:p>
    <w:p w:rsidR="00E03B11" w:rsidRDefault="0038141D" w:rsidP="003100BB">
      <w:pPr>
        <w:pStyle w:val="ListParagraph"/>
        <w:spacing w:after="0" w:line="480" w:lineRule="auto"/>
        <w:ind w:hanging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3.2.1</w:t>
      </w:r>
      <w:r w:rsidR="000B4C9E">
        <w:rPr>
          <w:rFonts w:ascii="Times New Roman" w:hAnsi="Times New Roman"/>
          <w:b/>
          <w:sz w:val="24"/>
        </w:rPr>
        <w:t xml:space="preserve"> </w:t>
      </w:r>
      <w:r w:rsidR="00E56E26">
        <w:rPr>
          <w:rFonts w:ascii="Times New Roman" w:hAnsi="Times New Roman"/>
          <w:b/>
          <w:sz w:val="24"/>
        </w:rPr>
        <w:t xml:space="preserve">Gambaran Umum </w:t>
      </w:r>
      <w:r w:rsidR="00E72ADD">
        <w:rPr>
          <w:rFonts w:ascii="Times New Roman" w:hAnsi="Times New Roman"/>
          <w:b/>
          <w:sz w:val="24"/>
        </w:rPr>
        <w:t>Aplikasi</w:t>
      </w:r>
    </w:p>
    <w:p w:rsidR="00E03B11" w:rsidRPr="0067472D" w:rsidRDefault="000A1491" w:rsidP="00DC1A1F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 aplikasi</w:t>
      </w:r>
      <w:r w:rsidR="002D692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ini akan terdapat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4</w:t>
      </w:r>
      <w:r w:rsidR="002D692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E03B1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menu </w:t>
      </w:r>
      <w:r w:rsidR="0052449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pada halaman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awal</w:t>
      </w:r>
      <w:r w:rsidR="0052449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r w:rsidR="00E03B1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antara lain</w:t>
      </w:r>
      <w:r w:rsidR="007B5B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sebagai </w:t>
      </w:r>
      <w:proofErr w:type="gramStart"/>
      <w:r w:rsidR="007B5B9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berikut </w:t>
      </w:r>
      <w:r w:rsidR="00E03B11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:</w:t>
      </w:r>
      <w:proofErr w:type="gramEnd"/>
    </w:p>
    <w:p w:rsidR="00FA5CA1" w:rsidRDefault="00A757F9" w:rsidP="00593D13">
      <w:pPr>
        <w:pStyle w:val="ListParagraph"/>
        <w:numPr>
          <w:ilvl w:val="0"/>
          <w:numId w:val="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Perkenalan</w:t>
      </w:r>
    </w:p>
    <w:p w:rsidR="002D6921" w:rsidRPr="002D6921" w:rsidRDefault="00FA5CA1" w:rsidP="00DC1A1F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Jika memilih menu ini, maka </w:t>
      </w:r>
      <w:proofErr w:type="gramStart"/>
      <w:r>
        <w:rPr>
          <w:rFonts w:ascii="Times New Roman" w:hAnsi="Times New Roman"/>
          <w:sz w:val="24"/>
        </w:rPr>
        <w:t>akan</w:t>
      </w:r>
      <w:proofErr w:type="gramEnd"/>
      <w:r w:rsidR="00A51C0E">
        <w:rPr>
          <w:rFonts w:ascii="Times New Roman" w:hAnsi="Times New Roman"/>
          <w:sz w:val="24"/>
        </w:rPr>
        <w:t xml:space="preserve"> </w:t>
      </w:r>
      <w:r w:rsidR="008C4BA9">
        <w:rPr>
          <w:rFonts w:ascii="Times New Roman" w:hAnsi="Times New Roman"/>
          <w:sz w:val="24"/>
        </w:rPr>
        <w:t>men</w:t>
      </w:r>
      <w:r>
        <w:rPr>
          <w:rFonts w:ascii="Times New Roman" w:hAnsi="Times New Roman"/>
          <w:sz w:val="24"/>
        </w:rPr>
        <w:t>ampil</w:t>
      </w:r>
      <w:r w:rsidR="008C4BA9">
        <w:rPr>
          <w:rFonts w:ascii="Times New Roman" w:hAnsi="Times New Roman"/>
          <w:sz w:val="24"/>
        </w:rPr>
        <w:t>kan</w:t>
      </w:r>
      <w:r w:rsidR="00A51C0E">
        <w:rPr>
          <w:rFonts w:ascii="Times New Roman" w:hAnsi="Times New Roman"/>
          <w:sz w:val="24"/>
        </w:rPr>
        <w:t xml:space="preserve"> </w:t>
      </w:r>
      <w:r w:rsidR="00A757F9">
        <w:rPr>
          <w:rFonts w:ascii="Times New Roman" w:hAnsi="Times New Roman"/>
          <w:sz w:val="24"/>
        </w:rPr>
        <w:t>pengertian serta pengenalan unsur</w:t>
      </w:r>
      <w:r w:rsidR="00DC1A1F">
        <w:rPr>
          <w:rFonts w:ascii="Times New Roman" w:hAnsi="Times New Roman"/>
          <w:sz w:val="24"/>
        </w:rPr>
        <w:t>-</w:t>
      </w:r>
      <w:r w:rsidR="00A757F9">
        <w:rPr>
          <w:rFonts w:ascii="Times New Roman" w:hAnsi="Times New Roman"/>
          <w:sz w:val="24"/>
        </w:rPr>
        <w:t xml:space="preserve">unsur dasar dari </w:t>
      </w:r>
      <w:r w:rsidR="0083188A">
        <w:rPr>
          <w:rFonts w:ascii="Times New Roman" w:hAnsi="Times New Roman"/>
          <w:sz w:val="24"/>
        </w:rPr>
        <w:t>g</w:t>
      </w:r>
      <w:r w:rsidR="00A757F9">
        <w:rPr>
          <w:rFonts w:ascii="Times New Roman" w:hAnsi="Times New Roman"/>
          <w:sz w:val="24"/>
        </w:rPr>
        <w:t>ending Jawa</w:t>
      </w:r>
      <w:r w:rsidR="004A0D6C">
        <w:rPr>
          <w:rFonts w:ascii="Times New Roman" w:hAnsi="Times New Roman"/>
          <w:sz w:val="24"/>
        </w:rPr>
        <w:t>.</w:t>
      </w:r>
    </w:p>
    <w:p w:rsidR="00756AC8" w:rsidRPr="00DC1A1F" w:rsidRDefault="00A757F9" w:rsidP="00593D13">
      <w:pPr>
        <w:pStyle w:val="ListParagraph"/>
        <w:numPr>
          <w:ilvl w:val="0"/>
          <w:numId w:val="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Bermain alat musik</w:t>
      </w:r>
    </w:p>
    <w:p w:rsidR="00FA0972" w:rsidRPr="00A757F9" w:rsidRDefault="00D85D7B" w:rsidP="00DC1A1F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Jika memilih menu </w:t>
      </w:r>
      <w:r w:rsidR="00A757F9">
        <w:rPr>
          <w:rFonts w:ascii="Times New Roman" w:hAnsi="Times New Roman"/>
          <w:sz w:val="24"/>
        </w:rPr>
        <w:t xml:space="preserve">ini </w:t>
      </w:r>
      <w:r w:rsidR="00A757F9" w:rsidRPr="00DC1A1F">
        <w:rPr>
          <w:rFonts w:ascii="Times New Roman" w:hAnsi="Times New Roman"/>
          <w:sz w:val="24"/>
        </w:rPr>
        <w:t xml:space="preserve">user </w:t>
      </w:r>
      <w:r w:rsidR="00A757F9">
        <w:rPr>
          <w:rFonts w:ascii="Times New Roman" w:hAnsi="Times New Roman"/>
          <w:sz w:val="24"/>
        </w:rPr>
        <w:t xml:space="preserve">akan diberikan definisi dan simulator dari alat musik </w:t>
      </w:r>
      <w:r w:rsidR="0083188A">
        <w:rPr>
          <w:rFonts w:ascii="Times New Roman" w:hAnsi="Times New Roman"/>
          <w:sz w:val="24"/>
        </w:rPr>
        <w:t>g</w:t>
      </w:r>
      <w:r w:rsidR="00A757F9">
        <w:rPr>
          <w:rFonts w:ascii="Times New Roman" w:hAnsi="Times New Roman"/>
          <w:sz w:val="24"/>
        </w:rPr>
        <w:t xml:space="preserve">ending </w:t>
      </w:r>
      <w:proofErr w:type="gramStart"/>
      <w:r w:rsidR="00A757F9">
        <w:rPr>
          <w:rFonts w:ascii="Times New Roman" w:hAnsi="Times New Roman"/>
          <w:sz w:val="24"/>
        </w:rPr>
        <w:t xml:space="preserve">Jawa </w:t>
      </w:r>
      <w:r>
        <w:rPr>
          <w:rFonts w:ascii="Times New Roman" w:hAnsi="Times New Roman"/>
          <w:sz w:val="24"/>
        </w:rPr>
        <w:t>.</w:t>
      </w:r>
      <w:proofErr w:type="gramEnd"/>
    </w:p>
    <w:p w:rsidR="002D6921" w:rsidRDefault="00A757F9" w:rsidP="00593D13">
      <w:pPr>
        <w:pStyle w:val="ListParagraph"/>
        <w:numPr>
          <w:ilvl w:val="0"/>
          <w:numId w:val="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Game</w:t>
      </w:r>
    </w:p>
    <w:p w:rsidR="00537E80" w:rsidRPr="00DC1A1F" w:rsidRDefault="00954651" w:rsidP="00DC1A1F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</w:rPr>
      </w:pPr>
      <w:proofErr w:type="gramStart"/>
      <w:r w:rsidRPr="00DC1A1F">
        <w:rPr>
          <w:rFonts w:ascii="Times New Roman" w:hAnsi="Times New Roman"/>
          <w:sz w:val="24"/>
        </w:rPr>
        <w:t>Dalam menu ini</w:t>
      </w:r>
      <w:r w:rsidR="00A757F9" w:rsidRPr="00DC1A1F">
        <w:rPr>
          <w:rFonts w:ascii="Times New Roman" w:hAnsi="Times New Roman"/>
          <w:sz w:val="24"/>
        </w:rPr>
        <w:t xml:space="preserve"> user dapat bermain musical game menggunakan alat musik </w:t>
      </w:r>
      <w:r w:rsidR="00A757F9" w:rsidRPr="004D1810">
        <w:rPr>
          <w:rFonts w:ascii="Times New Roman" w:hAnsi="Times New Roman"/>
          <w:sz w:val="24"/>
        </w:rPr>
        <w:t>bonang</w:t>
      </w:r>
      <w:r w:rsidR="00BB4685" w:rsidRPr="00DC1A1F">
        <w:rPr>
          <w:rFonts w:ascii="Times New Roman" w:hAnsi="Times New Roman"/>
          <w:sz w:val="24"/>
        </w:rPr>
        <w:t>.</w:t>
      </w:r>
      <w:proofErr w:type="gramEnd"/>
    </w:p>
    <w:p w:rsidR="00954651" w:rsidRDefault="00954651" w:rsidP="00593D13">
      <w:pPr>
        <w:pStyle w:val="ListParagraph"/>
        <w:numPr>
          <w:ilvl w:val="0"/>
          <w:numId w:val="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Info</w:t>
      </w:r>
    </w:p>
    <w:p w:rsidR="004D1810" w:rsidRPr="00DC1A1F" w:rsidRDefault="000D2C4F" w:rsidP="00DC1A1F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</w:rPr>
      </w:pPr>
      <w:proofErr w:type="gramStart"/>
      <w:r w:rsidRPr="00DC1A1F">
        <w:rPr>
          <w:rFonts w:ascii="Times New Roman" w:hAnsi="Times New Roman"/>
          <w:sz w:val="24"/>
        </w:rPr>
        <w:t xml:space="preserve">Isi dari </w:t>
      </w:r>
      <w:r w:rsidRPr="004D1810">
        <w:rPr>
          <w:rFonts w:ascii="Times New Roman" w:hAnsi="Times New Roman"/>
          <w:sz w:val="24"/>
        </w:rPr>
        <w:t>menu</w:t>
      </w:r>
      <w:r w:rsidRPr="00DC1A1F">
        <w:rPr>
          <w:rFonts w:ascii="Times New Roman" w:hAnsi="Times New Roman"/>
          <w:sz w:val="24"/>
        </w:rPr>
        <w:t xml:space="preserve"> ini adalah info tentang judul</w:t>
      </w:r>
      <w:r w:rsidR="004942B4" w:rsidRPr="00DC1A1F">
        <w:rPr>
          <w:rFonts w:ascii="Times New Roman" w:hAnsi="Times New Roman"/>
          <w:sz w:val="24"/>
        </w:rPr>
        <w:t xml:space="preserve"> </w:t>
      </w:r>
      <w:r w:rsidR="00BE54A0" w:rsidRPr="00DC1A1F">
        <w:rPr>
          <w:rFonts w:ascii="Times New Roman" w:hAnsi="Times New Roman"/>
          <w:sz w:val="24"/>
        </w:rPr>
        <w:t xml:space="preserve">dan </w:t>
      </w:r>
      <w:r w:rsidRPr="00DC1A1F">
        <w:rPr>
          <w:rFonts w:ascii="Times New Roman" w:hAnsi="Times New Roman"/>
          <w:sz w:val="24"/>
        </w:rPr>
        <w:t xml:space="preserve">pembuat </w:t>
      </w:r>
      <w:r w:rsidR="001D00D7">
        <w:rPr>
          <w:rFonts w:ascii="Times New Roman" w:hAnsi="Times New Roman"/>
          <w:sz w:val="24"/>
        </w:rPr>
        <w:t>aplikasi</w:t>
      </w:r>
      <w:r w:rsidRPr="00DC1A1F">
        <w:rPr>
          <w:rFonts w:ascii="Times New Roman" w:hAnsi="Times New Roman"/>
          <w:sz w:val="24"/>
        </w:rPr>
        <w:t>.</w:t>
      </w:r>
      <w:proofErr w:type="gramEnd"/>
    </w:p>
    <w:p w:rsidR="004D1810" w:rsidRPr="004D1810" w:rsidRDefault="004D1810" w:rsidP="004D1810">
      <w:pPr>
        <w:pStyle w:val="Caption"/>
        <w:keepNext/>
        <w:rPr>
          <w:szCs w:val="20"/>
        </w:rPr>
      </w:pPr>
      <w:proofErr w:type="gramStart"/>
      <w:r w:rsidRPr="002B6217">
        <w:rPr>
          <w:b/>
          <w:szCs w:val="20"/>
        </w:rPr>
        <w:t>Tabel 3.</w:t>
      </w:r>
      <w:proofErr w:type="gramEnd"/>
      <w:r w:rsidRPr="002B6217">
        <w:rPr>
          <w:b/>
          <w:szCs w:val="20"/>
        </w:rPr>
        <w:fldChar w:fldCharType="begin"/>
      </w:r>
      <w:r w:rsidRPr="002B6217">
        <w:rPr>
          <w:b/>
          <w:szCs w:val="20"/>
        </w:rPr>
        <w:instrText xml:space="preserve"> SEQ Tabel \* ARABIC </w:instrText>
      </w:r>
      <w:r w:rsidRPr="002B6217">
        <w:rPr>
          <w:b/>
          <w:szCs w:val="20"/>
        </w:rPr>
        <w:fldChar w:fldCharType="separate"/>
      </w:r>
      <w:r w:rsidR="008921A1">
        <w:rPr>
          <w:b/>
          <w:noProof/>
          <w:szCs w:val="20"/>
        </w:rPr>
        <w:t>1</w:t>
      </w:r>
      <w:r w:rsidRPr="002B6217">
        <w:rPr>
          <w:b/>
          <w:szCs w:val="20"/>
        </w:rPr>
        <w:fldChar w:fldCharType="end"/>
      </w:r>
      <w:r w:rsidRPr="004D1810">
        <w:rPr>
          <w:szCs w:val="20"/>
        </w:rPr>
        <w:t xml:space="preserve"> Konsep </w:t>
      </w:r>
      <w:r w:rsidRPr="004D1810">
        <w:rPr>
          <w:szCs w:val="20"/>
          <w:lang w:val="id-ID"/>
        </w:rPr>
        <w:t>Aplikasi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156"/>
        <w:gridCol w:w="3473"/>
      </w:tblGrid>
      <w:tr w:rsidR="009521F6" w:rsidRPr="004D1810" w:rsidTr="00CF5559">
        <w:trPr>
          <w:trHeight w:val="307"/>
        </w:trPr>
        <w:tc>
          <w:tcPr>
            <w:tcW w:w="690" w:type="dxa"/>
            <w:shd w:val="clear" w:color="auto" w:fill="auto"/>
            <w:vAlign w:val="center"/>
          </w:tcPr>
          <w:p w:rsidR="009521F6" w:rsidRPr="004D1810" w:rsidRDefault="009521F6" w:rsidP="004D1810">
            <w:pPr>
              <w:pStyle w:val="HeaderTabel"/>
            </w:pPr>
            <w:r w:rsidRPr="004D1810">
              <w:t>No</w:t>
            </w:r>
          </w:p>
        </w:tc>
        <w:tc>
          <w:tcPr>
            <w:tcW w:w="2156" w:type="dxa"/>
            <w:shd w:val="clear" w:color="auto" w:fill="auto"/>
            <w:vAlign w:val="bottom"/>
          </w:tcPr>
          <w:p w:rsidR="009521F6" w:rsidRPr="004D1810" w:rsidRDefault="009521F6" w:rsidP="004D1810">
            <w:pPr>
              <w:pStyle w:val="HeaderTabel"/>
            </w:pPr>
            <w:r w:rsidRPr="004D1810">
              <w:t>Elemen Konsep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521F6" w:rsidRPr="004D1810" w:rsidRDefault="009521F6" w:rsidP="004D1810">
            <w:pPr>
              <w:pStyle w:val="HeaderTabel"/>
            </w:pPr>
            <w:r w:rsidRPr="004D1810">
              <w:t>Keterangan</w:t>
            </w:r>
          </w:p>
        </w:tc>
      </w:tr>
      <w:tr w:rsidR="009521F6" w:rsidRPr="004D1810" w:rsidTr="00CF5559">
        <w:trPr>
          <w:trHeight w:val="299"/>
        </w:trPr>
        <w:tc>
          <w:tcPr>
            <w:tcW w:w="690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1</w:t>
            </w:r>
          </w:p>
        </w:tc>
        <w:tc>
          <w:tcPr>
            <w:tcW w:w="2156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Judul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521F6" w:rsidRPr="004D1810" w:rsidRDefault="00A757F9" w:rsidP="004D1810">
            <w:pPr>
              <w:pStyle w:val="isiTabel"/>
            </w:pPr>
            <w:r w:rsidRPr="004D1810">
              <w:t>Melestarikan Gending Jawa Berbasis Aplikasi Android</w:t>
            </w:r>
          </w:p>
        </w:tc>
      </w:tr>
      <w:tr w:rsidR="009521F6" w:rsidRPr="004D1810" w:rsidTr="00CF5559">
        <w:trPr>
          <w:trHeight w:val="307"/>
        </w:trPr>
        <w:tc>
          <w:tcPr>
            <w:tcW w:w="690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2</w:t>
            </w:r>
          </w:p>
        </w:tc>
        <w:tc>
          <w:tcPr>
            <w:tcW w:w="2156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Platform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521F6" w:rsidRPr="004D1810" w:rsidRDefault="000B4C9E" w:rsidP="004D1810">
            <w:pPr>
              <w:pStyle w:val="isiTabel"/>
            </w:pPr>
            <w:r w:rsidRPr="004D1810">
              <w:t>android</w:t>
            </w:r>
          </w:p>
        </w:tc>
      </w:tr>
      <w:tr w:rsidR="009521F6" w:rsidRPr="004D1810" w:rsidTr="00CF5559">
        <w:trPr>
          <w:trHeight w:val="299"/>
        </w:trPr>
        <w:tc>
          <w:tcPr>
            <w:tcW w:w="690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3</w:t>
            </w:r>
          </w:p>
        </w:tc>
        <w:tc>
          <w:tcPr>
            <w:tcW w:w="2156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Target Pemain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521F6" w:rsidRPr="004D1810" w:rsidRDefault="000B4C9E" w:rsidP="004D1810">
            <w:pPr>
              <w:pStyle w:val="isiTabel"/>
              <w:rPr>
                <w:lang w:val="id-ID"/>
              </w:rPr>
            </w:pPr>
            <w:r w:rsidRPr="004D1810">
              <w:t>Umum</w:t>
            </w:r>
          </w:p>
        </w:tc>
      </w:tr>
      <w:tr w:rsidR="009521F6" w:rsidRPr="004D1810" w:rsidTr="00CF5559">
        <w:trPr>
          <w:trHeight w:val="307"/>
        </w:trPr>
        <w:tc>
          <w:tcPr>
            <w:tcW w:w="690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4</w:t>
            </w:r>
          </w:p>
        </w:tc>
        <w:tc>
          <w:tcPr>
            <w:tcW w:w="2156" w:type="dxa"/>
            <w:shd w:val="clear" w:color="auto" w:fill="auto"/>
          </w:tcPr>
          <w:p w:rsidR="009521F6" w:rsidRPr="004D1810" w:rsidRDefault="009521F6" w:rsidP="004D1810">
            <w:pPr>
              <w:pStyle w:val="isiTabel"/>
              <w:rPr>
                <w:i/>
              </w:rPr>
            </w:pPr>
            <w:r w:rsidRPr="004D1810">
              <w:rPr>
                <w:i/>
              </w:rPr>
              <w:t>Genre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521F6" w:rsidRPr="004D1810" w:rsidRDefault="00F939D0" w:rsidP="004D1810">
            <w:pPr>
              <w:pStyle w:val="isiTabel"/>
            </w:pPr>
            <w:r w:rsidRPr="004D1810">
              <w:rPr>
                <w:lang w:val="id-ID"/>
              </w:rPr>
              <w:t xml:space="preserve">Buku &amp; </w:t>
            </w:r>
            <w:r w:rsidR="00A757F9" w:rsidRPr="004D1810">
              <w:t>Simulator</w:t>
            </w:r>
            <w:r w:rsidR="005B0FC5" w:rsidRPr="004D1810">
              <w:t xml:space="preserve"> </w:t>
            </w:r>
          </w:p>
        </w:tc>
      </w:tr>
      <w:tr w:rsidR="009521F6" w:rsidRPr="004D1810" w:rsidTr="00CF5559">
        <w:trPr>
          <w:trHeight w:val="1221"/>
        </w:trPr>
        <w:tc>
          <w:tcPr>
            <w:tcW w:w="690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lastRenderedPageBreak/>
              <w:t>5</w:t>
            </w:r>
          </w:p>
        </w:tc>
        <w:tc>
          <w:tcPr>
            <w:tcW w:w="2156" w:type="dxa"/>
            <w:shd w:val="clear" w:color="auto" w:fill="auto"/>
          </w:tcPr>
          <w:p w:rsidR="009521F6" w:rsidRPr="004D1810" w:rsidRDefault="009521F6" w:rsidP="004D1810">
            <w:pPr>
              <w:pStyle w:val="isiTabel"/>
            </w:pPr>
            <w:r w:rsidRPr="004D1810">
              <w:t>Kelebihan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521F6" w:rsidRPr="004D1810" w:rsidRDefault="00B637A1" w:rsidP="004D1810">
            <w:pPr>
              <w:pStyle w:val="isiTabel"/>
            </w:pPr>
            <w:r w:rsidRPr="004D1810">
              <w:rPr>
                <w:lang w:val="id-ID"/>
              </w:rPr>
              <w:t xml:space="preserve">Aplikasi pengenalan </w:t>
            </w:r>
            <w:r w:rsidR="00A757F9" w:rsidRPr="004D1810">
              <w:t xml:space="preserve">dan simulator </w:t>
            </w:r>
            <w:r w:rsidR="0083188A">
              <w:t>g</w:t>
            </w:r>
            <w:r w:rsidR="00A757F9" w:rsidRPr="004D1810">
              <w:t>ending</w:t>
            </w:r>
            <w:r w:rsidR="00DF7D61" w:rsidRPr="004D1810">
              <w:t xml:space="preserve"> jawa</w:t>
            </w:r>
          </w:p>
          <w:p w:rsidR="009521F6" w:rsidRPr="004D1810" w:rsidRDefault="009521F6" w:rsidP="004D1810">
            <w:pPr>
              <w:pStyle w:val="isiTabel"/>
              <w:rPr>
                <w:i/>
              </w:rPr>
            </w:pPr>
            <w:r w:rsidRPr="004D1810">
              <w:rPr>
                <w:i/>
              </w:rPr>
              <w:t>Single player mode</w:t>
            </w:r>
          </w:p>
          <w:p w:rsidR="00E658B9" w:rsidRPr="004D1810" w:rsidRDefault="00A757F9" w:rsidP="004D1810">
            <w:pPr>
              <w:pStyle w:val="isiTabel"/>
              <w:rPr>
                <w:i/>
              </w:rPr>
            </w:pPr>
            <w:r w:rsidRPr="004D1810">
              <w:rPr>
                <w:i/>
              </w:rPr>
              <w:t>Musical game</w:t>
            </w:r>
          </w:p>
        </w:tc>
      </w:tr>
    </w:tbl>
    <w:p w:rsidR="00AD12C8" w:rsidRPr="00A24217" w:rsidRDefault="00AD12C8" w:rsidP="00593D13">
      <w:pPr>
        <w:pStyle w:val="ListParagraph"/>
        <w:numPr>
          <w:ilvl w:val="2"/>
          <w:numId w:val="3"/>
        </w:numPr>
        <w:spacing w:before="120" w:after="0" w:line="480" w:lineRule="auto"/>
        <w:ind w:left="540" w:hanging="540"/>
        <w:jc w:val="both"/>
        <w:rPr>
          <w:rFonts w:ascii="Times New Roman" w:hAnsi="Times New Roman"/>
          <w:b/>
          <w:sz w:val="24"/>
        </w:rPr>
      </w:pPr>
      <w:r w:rsidRPr="00A24217">
        <w:rPr>
          <w:rFonts w:ascii="Times New Roman" w:hAnsi="Times New Roman"/>
          <w:b/>
          <w:sz w:val="24"/>
        </w:rPr>
        <w:t>Kebutuhan Teknologi</w:t>
      </w:r>
    </w:p>
    <w:p w:rsidR="00F15439" w:rsidRPr="0067472D" w:rsidRDefault="00AD12C8" w:rsidP="00DC1A1F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Kebutuhan Teknologi yang di butuhkan dalam pembuatan </w:t>
      </w:r>
      <w:r w:rsidR="00553FF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aplikasi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baik </w:t>
      </w:r>
      <w:r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hardware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maupun </w:t>
      </w:r>
      <w:r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software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ditunjukan pada tabel </w:t>
      </w: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berikut :</w:t>
      </w:r>
      <w:proofErr w:type="gramEnd"/>
    </w:p>
    <w:p w:rsidR="004D1810" w:rsidRPr="004D1810" w:rsidRDefault="004D1810" w:rsidP="004D1810">
      <w:pPr>
        <w:pStyle w:val="Caption"/>
      </w:pPr>
      <w:proofErr w:type="gramStart"/>
      <w:r w:rsidRPr="002B6217">
        <w:rPr>
          <w:b/>
        </w:rPr>
        <w:t>Tabel 3.</w:t>
      </w:r>
      <w:proofErr w:type="gramEnd"/>
      <w:r w:rsidR="004408D7" w:rsidRPr="002B6217">
        <w:rPr>
          <w:b/>
        </w:rPr>
        <w:fldChar w:fldCharType="begin"/>
      </w:r>
      <w:r w:rsidR="004408D7" w:rsidRPr="002B6217">
        <w:rPr>
          <w:b/>
        </w:rPr>
        <w:instrText xml:space="preserve"> SEQ Tabel \* ARABIC </w:instrText>
      </w:r>
      <w:r w:rsidR="004408D7" w:rsidRPr="002B6217">
        <w:rPr>
          <w:b/>
        </w:rPr>
        <w:fldChar w:fldCharType="separate"/>
      </w:r>
      <w:r w:rsidR="008921A1">
        <w:rPr>
          <w:b/>
          <w:noProof/>
        </w:rPr>
        <w:t>2</w:t>
      </w:r>
      <w:r w:rsidR="004408D7" w:rsidRPr="002B6217">
        <w:rPr>
          <w:b/>
        </w:rPr>
        <w:fldChar w:fldCharType="end"/>
      </w:r>
      <w:r w:rsidRPr="004D1810">
        <w:t xml:space="preserve"> Kebutuhan Teknologi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2831"/>
        <w:gridCol w:w="3346"/>
      </w:tblGrid>
      <w:tr w:rsidR="00F15439" w:rsidRPr="00F15439" w:rsidTr="00CF5559">
        <w:trPr>
          <w:trHeight w:val="343"/>
        </w:trPr>
        <w:tc>
          <w:tcPr>
            <w:tcW w:w="500" w:type="dxa"/>
            <w:shd w:val="clear" w:color="auto" w:fill="auto"/>
          </w:tcPr>
          <w:p w:rsidR="00F15439" w:rsidRPr="00F15439" w:rsidRDefault="00F15439" w:rsidP="004D1810">
            <w:pPr>
              <w:pStyle w:val="HeaderTabel"/>
            </w:pPr>
            <w:r w:rsidRPr="00F15439">
              <w:t>No</w:t>
            </w:r>
          </w:p>
        </w:tc>
        <w:tc>
          <w:tcPr>
            <w:tcW w:w="2831" w:type="dxa"/>
            <w:shd w:val="clear" w:color="auto" w:fill="auto"/>
          </w:tcPr>
          <w:p w:rsidR="00F15439" w:rsidRPr="00F15439" w:rsidRDefault="00F15439" w:rsidP="004D1810">
            <w:pPr>
              <w:pStyle w:val="HeaderTabel"/>
            </w:pPr>
            <w:r w:rsidRPr="00F15439">
              <w:t>Kebutuhan</w:t>
            </w:r>
          </w:p>
        </w:tc>
        <w:tc>
          <w:tcPr>
            <w:tcW w:w="3346" w:type="dxa"/>
            <w:shd w:val="clear" w:color="auto" w:fill="auto"/>
          </w:tcPr>
          <w:p w:rsidR="00F15439" w:rsidRPr="00F15439" w:rsidRDefault="00F15439" w:rsidP="004D1810">
            <w:pPr>
              <w:pStyle w:val="HeaderTabel"/>
            </w:pPr>
            <w:r w:rsidRPr="00F15439">
              <w:t>Kegunaan</w:t>
            </w:r>
          </w:p>
        </w:tc>
      </w:tr>
      <w:tr w:rsidR="00F15439" w:rsidRPr="00F15439" w:rsidTr="00B9763B">
        <w:trPr>
          <w:trHeight w:val="530"/>
        </w:trPr>
        <w:tc>
          <w:tcPr>
            <w:tcW w:w="500" w:type="dxa"/>
            <w:shd w:val="clear" w:color="auto" w:fill="auto"/>
          </w:tcPr>
          <w:p w:rsidR="00F15439" w:rsidRPr="00F15439" w:rsidRDefault="00F15439" w:rsidP="004D1810">
            <w:pPr>
              <w:pStyle w:val="isiTabel"/>
            </w:pPr>
            <w:r w:rsidRPr="00F15439">
              <w:t>1</w:t>
            </w:r>
          </w:p>
        </w:tc>
        <w:tc>
          <w:tcPr>
            <w:tcW w:w="2831" w:type="dxa"/>
            <w:shd w:val="clear" w:color="auto" w:fill="auto"/>
          </w:tcPr>
          <w:p w:rsidR="00F15439" w:rsidRPr="00FB3B38" w:rsidRDefault="00A757F9" w:rsidP="004D1810">
            <w:pPr>
              <w:pStyle w:val="isiTabel"/>
            </w:pPr>
            <w:r>
              <w:t>Adobe photoshop</w:t>
            </w:r>
          </w:p>
        </w:tc>
        <w:tc>
          <w:tcPr>
            <w:tcW w:w="3346" w:type="dxa"/>
            <w:shd w:val="clear" w:color="auto" w:fill="auto"/>
          </w:tcPr>
          <w:p w:rsidR="00F15439" w:rsidRPr="005C142F" w:rsidRDefault="00F15439" w:rsidP="004D1810">
            <w:pPr>
              <w:pStyle w:val="isiTabel"/>
              <w:rPr>
                <w:i/>
                <w:lang w:val="id-ID"/>
              </w:rPr>
            </w:pPr>
            <w:r w:rsidRPr="00F15439">
              <w:t xml:space="preserve">Untuk mendesain setiap komponen-komponen yang ada didalam </w:t>
            </w:r>
            <w:r w:rsidR="005C142F" w:rsidRPr="005C142F">
              <w:rPr>
                <w:lang w:val="id-ID"/>
              </w:rPr>
              <w:t>aplikasi</w:t>
            </w:r>
            <w:r w:rsidR="005C142F">
              <w:rPr>
                <w:lang w:val="id-ID"/>
              </w:rPr>
              <w:t>.</w:t>
            </w:r>
          </w:p>
        </w:tc>
      </w:tr>
      <w:tr w:rsidR="00FB3B38" w:rsidRPr="00F15439" w:rsidTr="00CF5559">
        <w:trPr>
          <w:trHeight w:val="390"/>
        </w:trPr>
        <w:tc>
          <w:tcPr>
            <w:tcW w:w="500" w:type="dxa"/>
            <w:shd w:val="clear" w:color="auto" w:fill="auto"/>
          </w:tcPr>
          <w:p w:rsidR="00FB3B38" w:rsidRPr="00A335C3" w:rsidRDefault="00A335C3" w:rsidP="004D1810">
            <w:pPr>
              <w:pStyle w:val="isiTabel"/>
            </w:pPr>
            <w:r>
              <w:t>2</w:t>
            </w:r>
          </w:p>
        </w:tc>
        <w:tc>
          <w:tcPr>
            <w:tcW w:w="2831" w:type="dxa"/>
            <w:shd w:val="clear" w:color="auto" w:fill="auto"/>
          </w:tcPr>
          <w:p w:rsidR="00FB3B38" w:rsidRPr="004A3087" w:rsidRDefault="00FB3B38" w:rsidP="004D1810">
            <w:pPr>
              <w:pStyle w:val="isiTabel"/>
            </w:pPr>
            <w:r w:rsidRPr="004A3087">
              <w:t>Microsoft Word 2010</w:t>
            </w:r>
          </w:p>
        </w:tc>
        <w:tc>
          <w:tcPr>
            <w:tcW w:w="3346" w:type="dxa"/>
            <w:shd w:val="clear" w:color="auto" w:fill="auto"/>
          </w:tcPr>
          <w:p w:rsidR="00FB3B38" w:rsidRPr="005C142F" w:rsidRDefault="00FB3B38" w:rsidP="004D1810">
            <w:pPr>
              <w:pStyle w:val="isiTabel"/>
              <w:rPr>
                <w:lang w:val="id-ID"/>
              </w:rPr>
            </w:pPr>
            <w:r w:rsidRPr="004A3087">
              <w:t>Untuk pembuatan laporan</w:t>
            </w:r>
            <w:r w:rsidR="005C142F">
              <w:rPr>
                <w:lang w:val="id-ID"/>
              </w:rPr>
              <w:t>.</w:t>
            </w:r>
          </w:p>
        </w:tc>
      </w:tr>
      <w:tr w:rsidR="00E658B9" w:rsidRPr="00F15439" w:rsidTr="00CF5559">
        <w:trPr>
          <w:trHeight w:val="696"/>
        </w:trPr>
        <w:tc>
          <w:tcPr>
            <w:tcW w:w="500" w:type="dxa"/>
            <w:shd w:val="clear" w:color="auto" w:fill="auto"/>
          </w:tcPr>
          <w:p w:rsidR="00E658B9" w:rsidRDefault="00A335C3" w:rsidP="004D1810">
            <w:pPr>
              <w:pStyle w:val="isiTabel"/>
            </w:pPr>
            <w:r>
              <w:t>3</w:t>
            </w:r>
          </w:p>
        </w:tc>
        <w:tc>
          <w:tcPr>
            <w:tcW w:w="2831" w:type="dxa"/>
            <w:shd w:val="clear" w:color="auto" w:fill="auto"/>
          </w:tcPr>
          <w:p w:rsidR="00E658B9" w:rsidRPr="00F15439" w:rsidRDefault="00E658B9" w:rsidP="004D1810">
            <w:pPr>
              <w:pStyle w:val="isiTabel"/>
            </w:pPr>
            <w:r>
              <w:t>Adobe photoshop</w:t>
            </w:r>
          </w:p>
        </w:tc>
        <w:tc>
          <w:tcPr>
            <w:tcW w:w="3346" w:type="dxa"/>
            <w:shd w:val="clear" w:color="auto" w:fill="auto"/>
          </w:tcPr>
          <w:p w:rsidR="00E658B9" w:rsidRPr="00F15439" w:rsidRDefault="009C2346" w:rsidP="004D1810">
            <w:pPr>
              <w:pStyle w:val="isiTabel"/>
            </w:pPr>
            <w:r w:rsidRPr="00F15439">
              <w:t xml:space="preserve">Untuk mendesain setiap komponen-komponen yang ada didalam </w:t>
            </w:r>
            <w:r w:rsidRPr="005C142F">
              <w:rPr>
                <w:lang w:val="id-ID"/>
              </w:rPr>
              <w:t>aplikasi</w:t>
            </w:r>
            <w:r>
              <w:rPr>
                <w:lang w:val="id-ID"/>
              </w:rPr>
              <w:t>.</w:t>
            </w:r>
          </w:p>
        </w:tc>
      </w:tr>
      <w:tr w:rsidR="00E658B9" w:rsidRPr="00F15439" w:rsidTr="00CF5559">
        <w:trPr>
          <w:trHeight w:val="696"/>
        </w:trPr>
        <w:tc>
          <w:tcPr>
            <w:tcW w:w="500" w:type="dxa"/>
            <w:shd w:val="clear" w:color="auto" w:fill="auto"/>
          </w:tcPr>
          <w:p w:rsidR="00E658B9" w:rsidRDefault="00A335C3" w:rsidP="004D1810">
            <w:pPr>
              <w:pStyle w:val="isiTabel"/>
            </w:pPr>
            <w:r>
              <w:t>4</w:t>
            </w:r>
          </w:p>
        </w:tc>
        <w:tc>
          <w:tcPr>
            <w:tcW w:w="2831" w:type="dxa"/>
            <w:shd w:val="clear" w:color="auto" w:fill="auto"/>
          </w:tcPr>
          <w:p w:rsidR="00E658B9" w:rsidRDefault="0083188A" w:rsidP="004D1810">
            <w:pPr>
              <w:pStyle w:val="isiTabel"/>
            </w:pPr>
            <w:r>
              <w:t>Unity 3D</w:t>
            </w:r>
          </w:p>
        </w:tc>
        <w:tc>
          <w:tcPr>
            <w:tcW w:w="3346" w:type="dxa"/>
            <w:shd w:val="clear" w:color="auto" w:fill="auto"/>
          </w:tcPr>
          <w:p w:rsidR="00E658B9" w:rsidRPr="00F15439" w:rsidRDefault="009C2346" w:rsidP="004D1810">
            <w:pPr>
              <w:pStyle w:val="isiTabel"/>
            </w:pPr>
            <w:r w:rsidRPr="004A3087">
              <w:t xml:space="preserve">Untuk pembuatan </w:t>
            </w:r>
            <w:r>
              <w:rPr>
                <w:lang w:val="id-ID"/>
              </w:rPr>
              <w:t>aplikasi.</w:t>
            </w:r>
          </w:p>
        </w:tc>
      </w:tr>
      <w:tr w:rsidR="00FB3B38" w:rsidRPr="00F15439" w:rsidTr="00CF5559">
        <w:trPr>
          <w:trHeight w:val="696"/>
        </w:trPr>
        <w:tc>
          <w:tcPr>
            <w:tcW w:w="500" w:type="dxa"/>
            <w:shd w:val="clear" w:color="auto" w:fill="auto"/>
          </w:tcPr>
          <w:p w:rsidR="00FB3B38" w:rsidRPr="00063E1D" w:rsidRDefault="00A335C3" w:rsidP="004D1810">
            <w:pPr>
              <w:pStyle w:val="isiTabel"/>
            </w:pPr>
            <w:r>
              <w:t>5</w:t>
            </w:r>
          </w:p>
        </w:tc>
        <w:tc>
          <w:tcPr>
            <w:tcW w:w="2831" w:type="dxa"/>
            <w:shd w:val="clear" w:color="auto" w:fill="auto"/>
          </w:tcPr>
          <w:p w:rsidR="00FB3B38" w:rsidRPr="00F15439" w:rsidRDefault="00FB3B38" w:rsidP="004D1810">
            <w:pPr>
              <w:pStyle w:val="isiTabel"/>
            </w:pPr>
            <w:r w:rsidRPr="00F15439">
              <w:t>PC/ Laptop</w:t>
            </w:r>
          </w:p>
        </w:tc>
        <w:tc>
          <w:tcPr>
            <w:tcW w:w="3346" w:type="dxa"/>
            <w:shd w:val="clear" w:color="auto" w:fill="auto"/>
          </w:tcPr>
          <w:p w:rsidR="00FB3B38" w:rsidRPr="005C142F" w:rsidRDefault="00FB3B38" w:rsidP="004D1810">
            <w:pPr>
              <w:pStyle w:val="isiTabel"/>
              <w:rPr>
                <w:lang w:val="id-ID"/>
              </w:rPr>
            </w:pPr>
            <w:r w:rsidRPr="00F15439">
              <w:t xml:space="preserve">Sebagai perangkat dan alat untuk merancang </w:t>
            </w:r>
            <w:r w:rsidR="005C142F">
              <w:rPr>
                <w:lang w:val="id-ID"/>
              </w:rPr>
              <w:t>aplikasi.</w:t>
            </w:r>
          </w:p>
        </w:tc>
      </w:tr>
      <w:tr w:rsidR="00FB3B38" w:rsidRPr="00F15439" w:rsidTr="00CF5559">
        <w:trPr>
          <w:trHeight w:val="679"/>
        </w:trPr>
        <w:tc>
          <w:tcPr>
            <w:tcW w:w="500" w:type="dxa"/>
            <w:shd w:val="clear" w:color="auto" w:fill="auto"/>
          </w:tcPr>
          <w:p w:rsidR="00FB3B38" w:rsidRPr="00063E1D" w:rsidRDefault="00A335C3" w:rsidP="004D1810">
            <w:pPr>
              <w:pStyle w:val="isiTabel"/>
            </w:pPr>
            <w:r>
              <w:t>6</w:t>
            </w:r>
          </w:p>
        </w:tc>
        <w:tc>
          <w:tcPr>
            <w:tcW w:w="2831" w:type="dxa"/>
            <w:shd w:val="clear" w:color="auto" w:fill="auto"/>
          </w:tcPr>
          <w:p w:rsidR="00FB3B38" w:rsidRPr="00F15439" w:rsidRDefault="000B4C9E" w:rsidP="004D1810">
            <w:pPr>
              <w:pStyle w:val="isiTabel"/>
            </w:pPr>
            <w:r>
              <w:t>P</w:t>
            </w:r>
            <w:r w:rsidR="00FB3B38">
              <w:t>e</w:t>
            </w:r>
            <w:r>
              <w:t>rangkat</w:t>
            </w:r>
            <w:r w:rsidR="00FB3B38">
              <w:t xml:space="preserve"> berbasis Android</w:t>
            </w:r>
          </w:p>
        </w:tc>
        <w:tc>
          <w:tcPr>
            <w:tcW w:w="3346" w:type="dxa"/>
            <w:shd w:val="clear" w:color="auto" w:fill="auto"/>
          </w:tcPr>
          <w:p w:rsidR="00FB3B38" w:rsidRPr="005C142F" w:rsidRDefault="00FB3B38" w:rsidP="004D1810">
            <w:pPr>
              <w:pStyle w:val="isiTabel"/>
              <w:rPr>
                <w:lang w:val="id-ID"/>
              </w:rPr>
            </w:pPr>
            <w:r w:rsidRPr="00F15439">
              <w:t xml:space="preserve">Sebagai perangkat dan alat untuk </w:t>
            </w:r>
            <w:r>
              <w:t>menjalankan</w:t>
            </w:r>
            <w:r w:rsidR="00A51C0E">
              <w:t xml:space="preserve"> </w:t>
            </w:r>
            <w:r w:rsidR="005C142F">
              <w:rPr>
                <w:lang w:val="id-ID"/>
              </w:rPr>
              <w:t>aplikasi</w:t>
            </w:r>
          </w:p>
        </w:tc>
      </w:tr>
      <w:tr w:rsidR="00A757F9" w:rsidRPr="00F15439" w:rsidTr="00CF5559">
        <w:trPr>
          <w:trHeight w:val="679"/>
        </w:trPr>
        <w:tc>
          <w:tcPr>
            <w:tcW w:w="500" w:type="dxa"/>
            <w:shd w:val="clear" w:color="auto" w:fill="auto"/>
          </w:tcPr>
          <w:p w:rsidR="00A757F9" w:rsidRDefault="00A757F9" w:rsidP="004D1810">
            <w:pPr>
              <w:pStyle w:val="isiTabel"/>
            </w:pPr>
            <w:r>
              <w:t>7</w:t>
            </w:r>
          </w:p>
        </w:tc>
        <w:tc>
          <w:tcPr>
            <w:tcW w:w="2831" w:type="dxa"/>
            <w:shd w:val="clear" w:color="auto" w:fill="auto"/>
          </w:tcPr>
          <w:p w:rsidR="00A757F9" w:rsidRPr="00A757F9" w:rsidRDefault="00A757F9" w:rsidP="004D1810">
            <w:pPr>
              <w:pStyle w:val="isiTabel"/>
              <w:rPr>
                <w:i/>
              </w:rPr>
            </w:pPr>
            <w:r>
              <w:rPr>
                <w:i/>
              </w:rPr>
              <w:t>Sound recorder</w:t>
            </w:r>
          </w:p>
        </w:tc>
        <w:tc>
          <w:tcPr>
            <w:tcW w:w="3346" w:type="dxa"/>
            <w:shd w:val="clear" w:color="auto" w:fill="auto"/>
          </w:tcPr>
          <w:p w:rsidR="00A757F9" w:rsidRPr="00A757F9" w:rsidRDefault="00A757F9" w:rsidP="004D1810">
            <w:pPr>
              <w:pStyle w:val="isiTabel"/>
            </w:pPr>
            <w:r>
              <w:t xml:space="preserve">Untuk merekam suara sebagai salah satu </w:t>
            </w:r>
            <w:r>
              <w:rPr>
                <w:i/>
              </w:rPr>
              <w:t xml:space="preserve">output </w:t>
            </w:r>
            <w:r>
              <w:t>aplikasi</w:t>
            </w:r>
          </w:p>
        </w:tc>
      </w:tr>
    </w:tbl>
    <w:p w:rsidR="00B9763B" w:rsidRPr="00DC1A1F" w:rsidRDefault="00B9763B" w:rsidP="00DC1A1F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E56E26" w:rsidRPr="0067472D" w:rsidRDefault="00C978D6" w:rsidP="00593D13">
      <w:pPr>
        <w:pStyle w:val="ListParagraph"/>
        <w:numPr>
          <w:ilvl w:val="1"/>
          <w:numId w:val="2"/>
        </w:numPr>
        <w:spacing w:after="0" w:line="480" w:lineRule="auto"/>
        <w:ind w:left="567" w:hanging="567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Peran</w:t>
      </w:r>
      <w:r w:rsidR="000531B2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cangan </w:t>
      </w:r>
      <w:r w:rsidR="00E93E3A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Konsep</w:t>
      </w:r>
    </w:p>
    <w:p w:rsidR="00075B59" w:rsidRPr="005222BA" w:rsidRDefault="00DB56AB" w:rsidP="00593D13">
      <w:pPr>
        <w:pStyle w:val="ListParagraph"/>
        <w:numPr>
          <w:ilvl w:val="2"/>
          <w:numId w:val="2"/>
        </w:numPr>
        <w:spacing w:after="0" w:line="480" w:lineRule="auto"/>
        <w:ind w:left="540" w:hanging="540"/>
        <w:jc w:val="both"/>
        <w:outlineLvl w:val="0"/>
        <w:rPr>
          <w:rFonts w:ascii="Times New Roman" w:hAnsi="Times New Roman"/>
          <w:b/>
          <w:sz w:val="24"/>
        </w:rPr>
      </w:pPr>
      <w:r w:rsidRPr="005222BA">
        <w:rPr>
          <w:rFonts w:ascii="Times New Roman" w:hAnsi="Times New Roman"/>
          <w:b/>
          <w:sz w:val="24"/>
        </w:rPr>
        <w:t>Konsep Aplikasi</w:t>
      </w:r>
    </w:p>
    <w:p w:rsidR="00D474B7" w:rsidRPr="0067472D" w:rsidRDefault="00DB56AB" w:rsidP="00376780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Aplikasi ini merupakan sebuah bentuk informasi atau pengetahuan.</w:t>
      </w:r>
      <w:proofErr w:type="gramEnd"/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tentang</w:t>
      </w:r>
      <w:proofErr w:type="gramEnd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pengenalan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ending</w:t>
      </w:r>
      <w:r w:rsidR="0079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</w:t>
      </w:r>
      <w:r w:rsidR="0079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awa dan </w:t>
      </w:r>
      <w:r w:rsidR="00A757F9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musical game</w:t>
      </w:r>
      <w:r w:rsidR="00792FF4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dengan alat musik bonang 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berbasis </w:t>
      </w:r>
      <w:r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mobile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r w:rsidR="00E665E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D474B7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Sehingga dalam aplikasi ini terdapat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informasi dari unsur</w:t>
      </w:r>
      <w:r w:rsidR="00376780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-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unsur yang ada di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awa</w:t>
      </w:r>
      <w:r w:rsidR="00C63B8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</w:p>
    <w:p w:rsidR="00FA0972" w:rsidRPr="0067472D" w:rsidRDefault="000D2C4F" w:rsidP="00376780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lastRenderedPageBreak/>
        <w:t xml:space="preserve">Dimana </w:t>
      </w:r>
      <w:r w:rsidR="002B76CD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user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dapat 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mempelajari mulai dari definisi sampai komponen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jawa dari menu perkenalan serta simulator alat musik dalam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awa</w:t>
      </w:r>
      <w:r w:rsidR="004E782F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="006966FB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Da</w:t>
      </w:r>
      <w:r w:rsidR="005076E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n juga </w:t>
      </w:r>
      <w:r w:rsidR="002B76CD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user</w:t>
      </w:r>
      <w:r w:rsidR="005076E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 suguhi </w:t>
      </w:r>
      <w:r w:rsidR="00A757F9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musical</w:t>
      </w:r>
      <w:r w:rsidR="00A51C0E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 xml:space="preserve"> </w:t>
      </w:r>
      <w:r w:rsidR="002B76CD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game</w:t>
      </w:r>
      <w:r w:rsidR="00A51C0E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="005076E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 mana</w:t>
      </w:r>
      <w:r w:rsidR="005076E3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 xml:space="preserve"> </w:t>
      </w:r>
      <w:r w:rsidR="002B76CD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user</w:t>
      </w:r>
      <w:r w:rsidR="005076E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gramStart"/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akan</w:t>
      </w:r>
      <w:proofErr w:type="gramEnd"/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merasakan sensasi sebagai pemain alat musik bonang sebagai bagian dari permainan </w:t>
      </w:r>
      <w:r w:rsidR="0083188A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g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ending </w:t>
      </w:r>
      <w:r w:rsidR="002B75E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J</w:t>
      </w:r>
      <w:r w:rsidR="00A757F9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awa</w:t>
      </w:r>
      <w:r w:rsidR="005076E3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</w:p>
    <w:p w:rsidR="00A975AA" w:rsidRPr="0067472D" w:rsidRDefault="00D04C8D" w:rsidP="00A975AA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.15pt;margin-top:51.55pt;width:396.75pt;height:428.15pt;z-index:-251624448;mso-position-horizontal-relative:text;mso-position-vertical-relative:text">
            <v:imagedata r:id="rId9" o:title="prototipe"/>
          </v:shape>
        </w:pict>
      </w:r>
      <w:r w:rsidR="00E3598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Untuk tampilan </w:t>
      </w:r>
      <w:r w:rsidR="00E35986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user interface</w:t>
      </w:r>
      <w:r w:rsidR="00E35986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 desain se-</w:t>
      </w:r>
      <w:r w:rsidR="00ED6B12" w:rsidRPr="0067472D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 xml:space="preserve">simple </w:t>
      </w:r>
      <w:r w:rsidR="00ED6B12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mungkin agar mudah dalam hal mengoperasikan aplikasi. Ini diperuntukan bagi masyarakat yang terkadang </w:t>
      </w:r>
      <w:proofErr w:type="gramStart"/>
      <w:r w:rsidR="00ED6B12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susah</w:t>
      </w:r>
      <w:proofErr w:type="gramEnd"/>
      <w:r w:rsidR="00ED6B12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memahami cara menjalankan suatu aplikasi.</w:t>
      </w:r>
    </w:p>
    <w:p w:rsidR="00ED6B12" w:rsidRDefault="009E374E" w:rsidP="00A975AA">
      <w:pPr>
        <w:pStyle w:val="ListParagraph"/>
        <w:numPr>
          <w:ilvl w:val="2"/>
          <w:numId w:val="2"/>
        </w:numPr>
        <w:spacing w:after="0" w:line="480" w:lineRule="auto"/>
        <w:ind w:left="540" w:hanging="540"/>
        <w:jc w:val="both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Perencanaan </w:t>
      </w:r>
      <w:r w:rsidR="00136A41">
        <w:rPr>
          <w:rFonts w:ascii="Times New Roman" w:hAnsi="Times New Roman"/>
          <w:b/>
          <w:sz w:val="24"/>
        </w:rPr>
        <w:t>Prototipe</w:t>
      </w:r>
      <w:r w:rsidR="00FE3EF2">
        <w:rPr>
          <w:rFonts w:ascii="Times New Roman" w:hAnsi="Times New Roman"/>
          <w:b/>
          <w:sz w:val="24"/>
        </w:rPr>
        <w:t xml:space="preserve"> </w:t>
      </w: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P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A975AA" w:rsidRDefault="00A975AA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FE3EF2" w:rsidRDefault="00FE3EF2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b/>
          <w:sz w:val="24"/>
        </w:rPr>
      </w:pPr>
    </w:p>
    <w:p w:rsidR="00A975AA" w:rsidRDefault="00A975AA" w:rsidP="00A975AA">
      <w:pPr>
        <w:pStyle w:val="ListParagraph"/>
        <w:spacing w:after="0" w:line="480" w:lineRule="auto"/>
        <w:ind w:left="540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Gambar 3.1 </w:t>
      </w:r>
      <w:r w:rsidR="00C81AC8">
        <w:rPr>
          <w:rFonts w:ascii="Times New Roman" w:hAnsi="Times New Roman"/>
          <w:sz w:val="24"/>
        </w:rPr>
        <w:t>Prototipe Aplikasi</w:t>
      </w:r>
    </w:p>
    <w:p w:rsidR="00A975AA" w:rsidRDefault="00A975AA" w:rsidP="00A975AA">
      <w:pPr>
        <w:spacing w:after="0" w:line="48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Keterangan:</w:t>
      </w:r>
    </w:p>
    <w:p w:rsidR="00606196" w:rsidRDefault="00606196" w:rsidP="00606196">
      <w:pPr>
        <w:pStyle w:val="ListParagraph"/>
        <w:numPr>
          <w:ilvl w:val="0"/>
          <w:numId w:val="14"/>
        </w:numPr>
        <w:spacing w:after="0" w:line="480" w:lineRule="auto"/>
        <w:ind w:left="284" w:hanging="284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Pada m</w:t>
      </w:r>
      <w:r w:rsidR="00A975AA">
        <w:rPr>
          <w:rFonts w:ascii="Times New Roman" w:hAnsi="Times New Roman"/>
          <w:sz w:val="24"/>
        </w:rPr>
        <w:t>enu utama</w:t>
      </w:r>
      <w:r>
        <w:rPr>
          <w:rFonts w:ascii="Times New Roman" w:hAnsi="Times New Roman"/>
          <w:sz w:val="24"/>
        </w:rPr>
        <w:t xml:space="preserve"> memiliki beberapa </w:t>
      </w:r>
      <w:r>
        <w:rPr>
          <w:rFonts w:ascii="Times New Roman" w:hAnsi="Times New Roman"/>
          <w:i/>
          <w:sz w:val="24"/>
        </w:rPr>
        <w:t xml:space="preserve">image button </w:t>
      </w:r>
      <w:r>
        <w:rPr>
          <w:rFonts w:ascii="Times New Roman" w:hAnsi="Times New Roman"/>
          <w:sz w:val="24"/>
        </w:rPr>
        <w:t>yang akan di pilih</w:t>
      </w:r>
      <w:r w:rsidR="005C1763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Yaitu:</w:t>
      </w:r>
    </w:p>
    <w:p w:rsidR="00606196" w:rsidRDefault="00606196" w:rsidP="00606196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  <w:szCs w:val="24"/>
        </w:rPr>
      </w:pPr>
      <w:r w:rsidRPr="00606196">
        <w:rPr>
          <w:rFonts w:ascii="Times New Roman" w:hAnsi="Times New Roman"/>
          <w:sz w:val="24"/>
          <w:szCs w:val="24"/>
        </w:rPr>
        <w:t xml:space="preserve">Info, adalah </w:t>
      </w:r>
      <w:r w:rsidR="00DC372C" w:rsidRPr="00DC372C">
        <w:rPr>
          <w:rFonts w:ascii="Times New Roman" w:hAnsi="Times New Roman"/>
          <w:i/>
          <w:sz w:val="24"/>
          <w:szCs w:val="24"/>
        </w:rPr>
        <w:t>image button</w:t>
      </w:r>
      <w:r w:rsidRPr="00606196">
        <w:rPr>
          <w:rFonts w:ascii="Times New Roman" w:hAnsi="Times New Roman"/>
          <w:sz w:val="24"/>
          <w:szCs w:val="24"/>
        </w:rPr>
        <w:t xml:space="preserve"> untuk menampilkan info pembuat aplikasi</w:t>
      </w:r>
      <w:r>
        <w:rPr>
          <w:rFonts w:ascii="Times New Roman" w:hAnsi="Times New Roman"/>
          <w:sz w:val="24"/>
          <w:szCs w:val="24"/>
        </w:rPr>
        <w:t xml:space="preserve"> dan</w:t>
      </w:r>
      <w:r w:rsidRPr="00606196">
        <w:rPr>
          <w:rFonts w:ascii="Times New Roman" w:hAnsi="Times New Roman"/>
          <w:sz w:val="24"/>
          <w:szCs w:val="24"/>
        </w:rPr>
        <w:t xml:space="preserve"> versi aplikasi</w:t>
      </w:r>
      <w:r>
        <w:rPr>
          <w:rFonts w:ascii="Times New Roman" w:hAnsi="Times New Roman"/>
          <w:sz w:val="24"/>
          <w:szCs w:val="24"/>
        </w:rPr>
        <w:t>.</w:t>
      </w:r>
    </w:p>
    <w:p w:rsidR="00606196" w:rsidRDefault="00606196" w:rsidP="00606196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Perkenalan, adalah </w:t>
      </w:r>
      <w:r w:rsidR="00DC372C" w:rsidRPr="00DC372C">
        <w:rPr>
          <w:rFonts w:ascii="Times New Roman" w:hAnsi="Times New Roman"/>
          <w:i/>
          <w:sz w:val="24"/>
          <w:szCs w:val="24"/>
        </w:rPr>
        <w:t>image button</w:t>
      </w:r>
      <w:r>
        <w:rPr>
          <w:rFonts w:ascii="Times New Roman" w:hAnsi="Times New Roman"/>
          <w:sz w:val="24"/>
          <w:szCs w:val="24"/>
        </w:rPr>
        <w:t xml:space="preserve"> untuk masuk ke halaman perkenalan.</w:t>
      </w:r>
    </w:p>
    <w:p w:rsidR="00606196" w:rsidRDefault="00606196" w:rsidP="00606196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Main alat musik, adalah </w:t>
      </w:r>
      <w:r w:rsidR="00DC372C" w:rsidRPr="00DC372C">
        <w:rPr>
          <w:rFonts w:ascii="Times New Roman" w:hAnsi="Times New Roman"/>
          <w:i/>
          <w:sz w:val="24"/>
          <w:szCs w:val="24"/>
        </w:rPr>
        <w:t>image button</w:t>
      </w:r>
      <w:r>
        <w:rPr>
          <w:rFonts w:ascii="Times New Roman" w:hAnsi="Times New Roman"/>
          <w:sz w:val="24"/>
          <w:szCs w:val="24"/>
        </w:rPr>
        <w:t xml:space="preserve"> untuk masuk halaman memilih alat musik.</w:t>
      </w:r>
    </w:p>
    <w:p w:rsidR="00606196" w:rsidRDefault="00606196" w:rsidP="00606196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Game bonang, adalah </w:t>
      </w:r>
      <w:r w:rsidR="00DC372C" w:rsidRPr="00DC372C">
        <w:rPr>
          <w:rFonts w:ascii="Times New Roman" w:hAnsi="Times New Roman"/>
          <w:i/>
          <w:sz w:val="24"/>
          <w:szCs w:val="24"/>
        </w:rPr>
        <w:t>image button</w:t>
      </w:r>
      <w:r>
        <w:rPr>
          <w:rFonts w:ascii="Times New Roman" w:hAnsi="Times New Roman"/>
          <w:sz w:val="24"/>
          <w:szCs w:val="24"/>
        </w:rPr>
        <w:t xml:space="preserve"> untuk masuk halaman bermain game bonang</w:t>
      </w:r>
    </w:p>
    <w:p w:rsidR="00606196" w:rsidRDefault="00606196" w:rsidP="00606196">
      <w:pPr>
        <w:pStyle w:val="ListParagraph"/>
        <w:numPr>
          <w:ilvl w:val="0"/>
          <w:numId w:val="14"/>
        </w:numPr>
        <w:spacing w:after="0" w:line="480" w:lineRule="auto"/>
        <w:ind w:left="284" w:hanging="284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Halaman perkenalan berisi tentang materi dasar untuk mengenal gending Jawa.</w:t>
      </w:r>
      <w:r w:rsidR="005C1763">
        <w:rPr>
          <w:rFonts w:ascii="Times New Roman" w:hAnsi="Times New Roman"/>
          <w:sz w:val="24"/>
        </w:rPr>
        <w:t xml:space="preserve"> Pada halaman perkenalan memiliki 2 </w:t>
      </w:r>
      <w:r w:rsidR="00DC372C" w:rsidRPr="00DC372C">
        <w:rPr>
          <w:rFonts w:ascii="Times New Roman" w:hAnsi="Times New Roman"/>
          <w:i/>
          <w:sz w:val="24"/>
        </w:rPr>
        <w:t>image button</w:t>
      </w:r>
      <w:r w:rsidR="005C1763">
        <w:rPr>
          <w:rFonts w:ascii="Times New Roman" w:hAnsi="Times New Roman"/>
          <w:sz w:val="24"/>
        </w:rPr>
        <w:t>, yaitu: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Back, adalah </w:t>
      </w:r>
      <w:r w:rsidR="00DC372C" w:rsidRPr="00DC372C">
        <w:rPr>
          <w:rFonts w:ascii="Times New Roman" w:hAnsi="Times New Roman"/>
          <w:i/>
          <w:sz w:val="24"/>
        </w:rPr>
        <w:t>image button</w:t>
      </w:r>
      <w:r>
        <w:rPr>
          <w:rFonts w:ascii="Times New Roman" w:hAnsi="Times New Roman"/>
          <w:sz w:val="24"/>
        </w:rPr>
        <w:t xml:space="preserve"> untuk kembali ke halaman utama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Simulator, adalah </w:t>
      </w:r>
      <w:r w:rsidR="00DC372C" w:rsidRPr="00DC372C">
        <w:rPr>
          <w:rFonts w:ascii="Times New Roman" w:hAnsi="Times New Roman"/>
          <w:i/>
          <w:sz w:val="24"/>
        </w:rPr>
        <w:t>image button</w:t>
      </w:r>
      <w:r>
        <w:rPr>
          <w:rFonts w:ascii="Times New Roman" w:hAnsi="Times New Roman"/>
          <w:sz w:val="24"/>
        </w:rPr>
        <w:t xml:space="preserve"> untuk melanjutkan masuk ke halaman simulator alat musik.</w:t>
      </w:r>
    </w:p>
    <w:p w:rsidR="005C1763" w:rsidRDefault="005C1763" w:rsidP="005C1763">
      <w:pPr>
        <w:pStyle w:val="ListParagraph"/>
        <w:numPr>
          <w:ilvl w:val="0"/>
          <w:numId w:val="14"/>
        </w:numPr>
        <w:spacing w:after="0" w:line="480" w:lineRule="auto"/>
        <w:ind w:left="284" w:hanging="284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Halaman memilih alat musik merupakan halaman untuk memilih simulator alat musik </w:t>
      </w:r>
      <w:proofErr w:type="gramStart"/>
      <w:r>
        <w:rPr>
          <w:rFonts w:ascii="Times New Roman" w:hAnsi="Times New Roman"/>
          <w:sz w:val="24"/>
        </w:rPr>
        <w:t>apa</w:t>
      </w:r>
      <w:proofErr w:type="gramEnd"/>
      <w:r>
        <w:rPr>
          <w:rFonts w:ascii="Times New Roman" w:hAnsi="Times New Roman"/>
          <w:sz w:val="24"/>
        </w:rPr>
        <w:t xml:space="preserve"> yang ingin di mainkan. Pada halaman ini ada 8 </w:t>
      </w:r>
      <w:r w:rsidR="00DC372C" w:rsidRPr="00DC372C">
        <w:rPr>
          <w:rFonts w:ascii="Times New Roman" w:hAnsi="Times New Roman"/>
          <w:i/>
          <w:sz w:val="24"/>
        </w:rPr>
        <w:t>image button</w:t>
      </w:r>
      <w:r>
        <w:rPr>
          <w:rFonts w:ascii="Times New Roman" w:hAnsi="Times New Roman"/>
          <w:sz w:val="24"/>
        </w:rPr>
        <w:t>, yaitu: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kendhang</w:t>
      </w:r>
      <w:proofErr w:type="gramEnd"/>
      <w:r>
        <w:rPr>
          <w:rFonts w:ascii="Times New Roman" w:hAnsi="Times New Roman"/>
          <w:sz w:val="24"/>
        </w:rPr>
        <w:t>, untuk meminkan alat musik kendhang.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Demung, untuk memainkan alat musik demung.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Gong, untuk memainkan alat musik gong.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Bonang, untuk memainkan alat musik bonang.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Slentem, untuk memainkan alat musik slenthem.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Kenong, untuk memainkan alat musik kenong.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Gender, untuk memainkan alat musik gender.</w:t>
      </w:r>
    </w:p>
    <w:p w:rsidR="005C1763" w:rsidRDefault="005C1763" w:rsidP="005C1763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Gambang, untuk memainkan alat musik gambang.</w:t>
      </w:r>
    </w:p>
    <w:p w:rsidR="005C1763" w:rsidRDefault="005C1763" w:rsidP="005C1763">
      <w:pPr>
        <w:pStyle w:val="ListParagraph"/>
        <w:numPr>
          <w:ilvl w:val="0"/>
          <w:numId w:val="14"/>
        </w:numPr>
        <w:spacing w:after="0" w:line="480" w:lineRule="auto"/>
        <w:ind w:left="284" w:hanging="284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Halaman game adalah halaman untuk memainkan </w:t>
      </w:r>
      <w:r w:rsidRPr="005C1763">
        <w:rPr>
          <w:rFonts w:ascii="Times New Roman" w:hAnsi="Times New Roman"/>
          <w:i/>
          <w:sz w:val="24"/>
        </w:rPr>
        <w:t>musical game</w:t>
      </w:r>
      <w:r>
        <w:rPr>
          <w:rFonts w:ascii="Times New Roman" w:hAnsi="Times New Roman"/>
          <w:i/>
          <w:sz w:val="24"/>
        </w:rPr>
        <w:t xml:space="preserve"> </w:t>
      </w:r>
      <w:r w:rsidR="00DC372C">
        <w:rPr>
          <w:rFonts w:ascii="Times New Roman" w:hAnsi="Times New Roman"/>
          <w:sz w:val="24"/>
        </w:rPr>
        <w:t>dengan</w:t>
      </w:r>
      <w:r w:rsidR="00DC372C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alat musik bonang</w:t>
      </w:r>
      <w:r w:rsidR="00DC372C">
        <w:rPr>
          <w:rFonts w:ascii="Times New Roman" w:hAnsi="Times New Roman"/>
          <w:sz w:val="24"/>
        </w:rPr>
        <w:t xml:space="preserve">. Pada halaman ini ada 1 </w:t>
      </w:r>
      <w:r w:rsidR="00DC372C" w:rsidRPr="00DC372C">
        <w:rPr>
          <w:rFonts w:ascii="Times New Roman" w:hAnsi="Times New Roman"/>
          <w:i/>
          <w:sz w:val="24"/>
        </w:rPr>
        <w:t>image button</w:t>
      </w:r>
      <w:r w:rsidR="00DC372C">
        <w:rPr>
          <w:rFonts w:ascii="Times New Roman" w:hAnsi="Times New Roman"/>
          <w:sz w:val="24"/>
        </w:rPr>
        <w:t>, yaitu:</w:t>
      </w:r>
    </w:p>
    <w:p w:rsidR="001D53EA" w:rsidRPr="00C81AC8" w:rsidRDefault="00DC372C" w:rsidP="00C81AC8">
      <w:pPr>
        <w:pStyle w:val="ListParagraph"/>
        <w:numPr>
          <w:ilvl w:val="1"/>
          <w:numId w:val="14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Start, adalah </w:t>
      </w:r>
      <w:r w:rsidRPr="00DC372C">
        <w:rPr>
          <w:rFonts w:ascii="Times New Roman" w:hAnsi="Times New Roman"/>
          <w:i/>
          <w:sz w:val="24"/>
        </w:rPr>
        <w:t>image button</w:t>
      </w:r>
      <w:r>
        <w:rPr>
          <w:rFonts w:ascii="Times New Roman" w:hAnsi="Times New Roman"/>
          <w:sz w:val="24"/>
        </w:rPr>
        <w:t xml:space="preserve"> untuk memulai </w:t>
      </w:r>
      <w:r w:rsidRPr="00DC372C">
        <w:rPr>
          <w:rFonts w:ascii="Times New Roman" w:hAnsi="Times New Roman"/>
          <w:i/>
          <w:sz w:val="24"/>
        </w:rPr>
        <w:t>musical game</w:t>
      </w:r>
      <w:r>
        <w:rPr>
          <w:rFonts w:ascii="Times New Roman" w:hAnsi="Times New Roman"/>
          <w:i/>
          <w:sz w:val="24"/>
        </w:rPr>
        <w:t>.</w:t>
      </w:r>
    </w:p>
    <w:p w:rsidR="00814E74" w:rsidRPr="00A975AA" w:rsidRDefault="00365BA7" w:rsidP="00A975AA">
      <w:pPr>
        <w:pStyle w:val="ListParagraph"/>
        <w:numPr>
          <w:ilvl w:val="2"/>
          <w:numId w:val="2"/>
        </w:numPr>
        <w:spacing w:after="0" w:line="480" w:lineRule="auto"/>
        <w:ind w:left="540" w:hanging="540"/>
        <w:jc w:val="both"/>
        <w:outlineLvl w:val="0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38643EA" wp14:editId="50E82659">
                <wp:simplePos x="0" y="0"/>
                <wp:positionH relativeFrom="column">
                  <wp:posOffset>2579369</wp:posOffset>
                </wp:positionH>
                <wp:positionV relativeFrom="paragraph">
                  <wp:posOffset>274320</wp:posOffset>
                </wp:positionV>
                <wp:extent cx="1990725" cy="676275"/>
                <wp:effectExtent l="0" t="0" r="28575" b="28575"/>
                <wp:wrapNone/>
                <wp:docPr id="163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67627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72F3" w:rsidRPr="00537E80" w:rsidRDefault="00365BA7" w:rsidP="00365BA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Menjalankan button </w:t>
                            </w:r>
                            <w:r w:rsidR="006172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Perkenalan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" o:spid="_x0000_s1026" style="position:absolute;left:0;text-align:left;margin-left:203.1pt;margin-top:21.6pt;width:156.75pt;height:53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" fillcolor="#ddd8c2">
                <v:textbox>
                  <w:txbxContent>
                    <w:p w:rsidR="006172F3" w:rsidRPr="00537E80" w:rsidRDefault="00365BA7" w:rsidP="00365BA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Menjalankan button </w:t>
                      </w:r>
                      <w:r w:rsidR="006172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Perkenalan</w:t>
                      </w:r>
                    </w:p>
                  </w:txbxContent>
                </v:textbox>
              </v:oval>
            </w:pict>
          </mc:Fallback>
        </mc:AlternateContent>
      </w:r>
      <w:r w:rsidR="00537E80" w:rsidRPr="005413BD">
        <w:rPr>
          <w:rFonts w:ascii="Times New Roman" w:hAnsi="Times New Roman"/>
          <w:b/>
          <w:sz w:val="24"/>
        </w:rPr>
        <w:t>Use Case Diagram Aplikasi</w:t>
      </w:r>
    </w:p>
    <w:p w:rsidR="00A975AA" w:rsidRDefault="00365BA7" w:rsidP="00BA3371">
      <w:pPr>
        <w:pStyle w:val="ListParagraph"/>
        <w:spacing w:after="0" w:line="480" w:lineRule="auto"/>
        <w:ind w:left="0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B2F683F" wp14:editId="44BF1DAA">
                <wp:simplePos x="0" y="0"/>
                <wp:positionH relativeFrom="column">
                  <wp:posOffset>855345</wp:posOffset>
                </wp:positionH>
                <wp:positionV relativeFrom="paragraph">
                  <wp:posOffset>209550</wp:posOffset>
                </wp:positionV>
                <wp:extent cx="1724025" cy="1257300"/>
                <wp:effectExtent l="0" t="0" r="28575" b="19050"/>
                <wp:wrapNone/>
                <wp:docPr id="16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4025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7" o:spid="_x0000_s1026" type="#_x0000_t32" style="position:absolute;margin-left:67.35pt;margin-top:16.5pt;width:135.75pt;height:99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"/>
            </w:pict>
          </mc:Fallback>
        </mc:AlternateContent>
      </w:r>
    </w:p>
    <w:p w:rsidR="00397180" w:rsidRPr="00A42155" w:rsidRDefault="00B83B69" w:rsidP="00BA3371">
      <w:pPr>
        <w:pStyle w:val="ListParagraph"/>
        <w:spacing w:after="0" w:line="480" w:lineRule="auto"/>
        <w:ind w:left="0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7E097ED" wp14:editId="1E310F94">
                <wp:simplePos x="0" y="0"/>
                <wp:positionH relativeFrom="column">
                  <wp:posOffset>2703195</wp:posOffset>
                </wp:positionH>
                <wp:positionV relativeFrom="paragraph">
                  <wp:posOffset>249555</wp:posOffset>
                </wp:positionV>
                <wp:extent cx="2095500" cy="638175"/>
                <wp:effectExtent l="0" t="0" r="19050" b="28575"/>
                <wp:wrapNone/>
                <wp:docPr id="162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3817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72F3" w:rsidRPr="00537E80" w:rsidRDefault="00724B23" w:rsidP="0039718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mengoperasikan</w:t>
                            </w:r>
                            <w:proofErr w:type="gramEnd"/>
                            <w:r w:rsidR="00365B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72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Simulator alat musik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" o:spid="_x0000_s1027" style="position:absolute;margin-left:212.85pt;margin-top:19.65pt;width:165pt;height:50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" fillcolor="#ddd8c2">
                <v:textbox>
                  <w:txbxContent>
                    <w:p w:rsidR="006172F3" w:rsidRPr="00537E80" w:rsidRDefault="00724B23" w:rsidP="0039718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mengoperasikan</w:t>
                      </w:r>
                      <w:proofErr w:type="gramEnd"/>
                      <w:r w:rsidR="00365BA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6172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Simulator alat musik</w:t>
                      </w:r>
                    </w:p>
                  </w:txbxContent>
                </v:textbox>
              </v:oval>
            </w:pict>
          </mc:Fallback>
        </mc:AlternateContent>
      </w:r>
    </w:p>
    <w:p w:rsidR="00397180" w:rsidRPr="00365BA7" w:rsidRDefault="00B83B69" w:rsidP="00BA3371">
      <w:pPr>
        <w:pStyle w:val="ListParagraph"/>
        <w:spacing w:after="0" w:line="480" w:lineRule="auto"/>
        <w:ind w:left="0" w:firstLine="720"/>
        <w:rPr>
          <w:b/>
        </w:rPr>
      </w:pPr>
      <w:r w:rsidRPr="00365BA7">
        <w:rPr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B996E41" wp14:editId="18277734">
                <wp:simplePos x="0" y="0"/>
                <wp:positionH relativeFrom="column">
                  <wp:posOffset>864870</wp:posOffset>
                </wp:positionH>
                <wp:positionV relativeFrom="paragraph">
                  <wp:posOffset>280670</wp:posOffset>
                </wp:positionV>
                <wp:extent cx="1847850" cy="485775"/>
                <wp:effectExtent l="0" t="0" r="19050" b="28575"/>
                <wp:wrapNone/>
                <wp:docPr id="16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785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68.1pt;margin-top:22.1pt;width:145.5pt;height:38.25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"/>
            </w:pict>
          </mc:Fallback>
        </mc:AlternateContent>
      </w:r>
      <w:r w:rsidR="00365BA7" w:rsidRPr="00365BA7">
        <w:rPr>
          <w:b/>
        </w:rPr>
        <w:t xml:space="preserve">   User</w:t>
      </w:r>
    </w:p>
    <w:p w:rsidR="00397180" w:rsidRDefault="00B83B69" w:rsidP="00BA3371">
      <w:pPr>
        <w:pStyle w:val="ListParagraph"/>
        <w:spacing w:after="0" w:line="480" w:lineRule="auto"/>
        <w:ind w:left="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205740</wp:posOffset>
                </wp:positionV>
                <wp:extent cx="1743075" cy="695325"/>
                <wp:effectExtent l="0" t="0" r="28575" b="28575"/>
                <wp:wrapNone/>
                <wp:docPr id="157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9532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72F3" w:rsidRPr="00A757F9" w:rsidRDefault="00365BA7" w:rsidP="00537E80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24B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Bermain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72F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Musical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6" o:spid="_x0000_s1028" style="position:absolute;left:0;text-align:left;margin-left:213.6pt;margin-top:16.2pt;width:137.25pt;height:54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" fillcolor="#ddd8c2">
                <v:textbox>
                  <w:txbxContent>
                    <w:p w:rsidR="006172F3" w:rsidRPr="00A757F9" w:rsidRDefault="00365BA7" w:rsidP="00537E80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724B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Bermain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172F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Musical game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25472" behindDoc="0" locked="0" layoutInCell="1" allowOverlap="1">
                <wp:simplePos x="0" y="0"/>
                <wp:positionH relativeFrom="column">
                  <wp:posOffset>664209</wp:posOffset>
                </wp:positionH>
                <wp:positionV relativeFrom="paragraph">
                  <wp:posOffset>227330</wp:posOffset>
                </wp:positionV>
                <wp:extent cx="0" cy="262890"/>
                <wp:effectExtent l="0" t="0" r="19050" b="22860"/>
                <wp:wrapNone/>
                <wp:docPr id="156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2516249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52.3pt,17.9pt" to="52.3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34925</wp:posOffset>
                </wp:positionV>
                <wp:extent cx="161925" cy="141605"/>
                <wp:effectExtent l="57150" t="38100" r="28575" b="86995"/>
                <wp:wrapNone/>
                <wp:docPr id="15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16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6" style="position:absolute;margin-left:46.6pt;margin-top:2.75pt;width:12.75pt;height:11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" fillcolor="window">
                <v:shadow on="t" color="black" opacity="24903f" origin=",.5" offset="0,.55556mm"/>
                <v:path arrowok="t"/>
              </v:oval>
            </w:pict>
          </mc:Fallback>
        </mc:AlternateContent>
      </w:r>
    </w:p>
    <w:p w:rsidR="00397180" w:rsidRDefault="00B83B69" w:rsidP="00DC372C">
      <w:pPr>
        <w:pStyle w:val="ListParagraph"/>
        <w:spacing w:after="0" w:line="480" w:lineRule="auto"/>
        <w:ind w:left="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93980</wp:posOffset>
                </wp:positionV>
                <wp:extent cx="2028825" cy="666750"/>
                <wp:effectExtent l="0" t="0" r="28575" b="19050"/>
                <wp:wrapNone/>
                <wp:docPr id="15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288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65.1pt;margin-top:7.4pt;width:159.75pt;height:52.5pt;flip:x 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84455</wp:posOffset>
                </wp:positionV>
                <wp:extent cx="1844040" cy="180975"/>
                <wp:effectExtent l="0" t="0" r="22860" b="28575"/>
                <wp:wrapNone/>
                <wp:docPr id="14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04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64.35pt;margin-top:6.65pt;width:145.2pt;height:14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149225</wp:posOffset>
                </wp:positionV>
                <wp:extent cx="81280" cy="129540"/>
                <wp:effectExtent l="0" t="0" r="33020" b="22860"/>
                <wp:wrapNone/>
                <wp:docPr id="147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280" cy="129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0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5pt,11.75pt" to="59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147955</wp:posOffset>
                </wp:positionV>
                <wp:extent cx="85725" cy="129540"/>
                <wp:effectExtent l="0" t="0" r="28575" b="22860"/>
                <wp:wrapNone/>
                <wp:docPr id="14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725" cy="129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5pt,11.65pt" to="53.1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27520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10159</wp:posOffset>
                </wp:positionV>
                <wp:extent cx="224155" cy="0"/>
                <wp:effectExtent l="0" t="0" r="23495" b="1905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2516270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4.35pt,.8pt" to="6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" strokecolor="windowText">
                <o:lock v:ext="edit" shapetype="f"/>
              </v:line>
            </w:pict>
          </mc:Fallback>
        </mc:AlternateContent>
      </w:r>
    </w:p>
    <w:p w:rsidR="00397180" w:rsidRDefault="00B83B69" w:rsidP="00BA3371">
      <w:pPr>
        <w:pStyle w:val="ListParagraph"/>
        <w:spacing w:after="0" w:line="480" w:lineRule="auto"/>
        <w:ind w:left="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295275</wp:posOffset>
                </wp:positionV>
                <wp:extent cx="1733550" cy="342900"/>
                <wp:effectExtent l="0" t="0" r="19050" b="19050"/>
                <wp:wrapNone/>
                <wp:docPr id="144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342900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72F3" w:rsidRPr="00537E80" w:rsidRDefault="00365BA7" w:rsidP="0039718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Membaca </w:t>
                            </w:r>
                            <w:r w:rsidR="006172F3" w:rsidRPr="00537E8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" o:spid="_x0000_s1029" style="position:absolute;left:0;text-align:left;margin-left:223.35pt;margin-top:23.25pt;width:136.5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" fillcolor="#ddd8c2">
                <v:textbox>
                  <w:txbxContent>
                    <w:p w:rsidR="006172F3" w:rsidRPr="00537E80" w:rsidRDefault="00365BA7" w:rsidP="0039718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Membaca </w:t>
                      </w:r>
                      <w:r w:rsidR="006172F3" w:rsidRPr="00537E8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Info</w:t>
                      </w:r>
                    </w:p>
                  </w:txbxContent>
                </v:textbox>
              </v:oval>
            </w:pict>
          </mc:Fallback>
        </mc:AlternateContent>
      </w:r>
    </w:p>
    <w:p w:rsidR="00977BF5" w:rsidRDefault="00977BF5" w:rsidP="00BA3371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sz w:val="24"/>
        </w:rPr>
      </w:pPr>
    </w:p>
    <w:p w:rsidR="00A44C55" w:rsidRPr="00B9763B" w:rsidRDefault="00B9763B" w:rsidP="00B9763B">
      <w:pPr>
        <w:pStyle w:val="Caption"/>
      </w:pPr>
      <w:r w:rsidRPr="00A975AA">
        <w:rPr>
          <w:b/>
        </w:rPr>
        <w:t>Gambar 3.</w:t>
      </w:r>
      <w:r w:rsidR="00A975AA" w:rsidRPr="00A975AA">
        <w:rPr>
          <w:b/>
        </w:rPr>
        <w:t>2</w:t>
      </w:r>
      <w:r w:rsidRPr="00B9763B">
        <w:t xml:space="preserve"> </w:t>
      </w:r>
      <w:r w:rsidRPr="00A975AA">
        <w:rPr>
          <w:i/>
        </w:rPr>
        <w:t>Use Case Diagram</w:t>
      </w:r>
      <w:r w:rsidRPr="00B9763B">
        <w:t xml:space="preserve"> Aplikasi</w:t>
      </w:r>
    </w:p>
    <w:p w:rsidR="004E782F" w:rsidRPr="00B9763B" w:rsidRDefault="00B00F13" w:rsidP="00B9763B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 w:rsidRPr="002B75E6">
        <w:rPr>
          <w:rFonts w:ascii="Times New Roman" w:hAnsi="Times New Roman"/>
          <w:sz w:val="24"/>
          <w:szCs w:val="24"/>
        </w:rPr>
        <w:t>Pada Gambar 3.</w:t>
      </w:r>
      <w:r w:rsidR="00DC372C">
        <w:rPr>
          <w:rFonts w:ascii="Times New Roman" w:hAnsi="Times New Roman"/>
          <w:sz w:val="24"/>
          <w:szCs w:val="24"/>
        </w:rPr>
        <w:t>2</w:t>
      </w:r>
      <w:r w:rsidRPr="002B75E6">
        <w:rPr>
          <w:rFonts w:ascii="Times New Roman" w:hAnsi="Times New Roman"/>
          <w:sz w:val="24"/>
          <w:szCs w:val="24"/>
        </w:rPr>
        <w:t xml:space="preserve"> terdapat interaksi yang berlangsung antara pengguna aplikasi dengan aplikasi tersebut.</w:t>
      </w:r>
      <w:proofErr w:type="gramEnd"/>
      <w:r w:rsidRPr="002B75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B75E6">
        <w:rPr>
          <w:rFonts w:ascii="Times New Roman" w:hAnsi="Times New Roman"/>
          <w:sz w:val="24"/>
          <w:szCs w:val="24"/>
        </w:rPr>
        <w:t xml:space="preserve">Interaksi yang terjadi pada menu </w:t>
      </w:r>
      <w:r w:rsidR="00A757F9" w:rsidRPr="002B75E6">
        <w:rPr>
          <w:rFonts w:ascii="Times New Roman" w:hAnsi="Times New Roman"/>
          <w:sz w:val="24"/>
          <w:szCs w:val="24"/>
        </w:rPr>
        <w:t>Perkenalan</w:t>
      </w:r>
      <w:r w:rsidRPr="002B75E6">
        <w:rPr>
          <w:rFonts w:ascii="Times New Roman" w:hAnsi="Times New Roman"/>
          <w:sz w:val="24"/>
          <w:szCs w:val="24"/>
        </w:rPr>
        <w:t xml:space="preserve">, </w:t>
      </w:r>
      <w:r w:rsidR="00A757F9" w:rsidRPr="002B75E6">
        <w:rPr>
          <w:rFonts w:ascii="Times New Roman" w:hAnsi="Times New Roman"/>
          <w:sz w:val="24"/>
          <w:szCs w:val="24"/>
        </w:rPr>
        <w:t>simulator alat musik</w:t>
      </w:r>
      <w:r w:rsidRPr="002B75E6">
        <w:rPr>
          <w:rFonts w:ascii="Times New Roman" w:hAnsi="Times New Roman"/>
          <w:sz w:val="24"/>
          <w:szCs w:val="24"/>
        </w:rPr>
        <w:t xml:space="preserve">, </w:t>
      </w:r>
      <w:r w:rsidR="00A757F9" w:rsidRPr="002B75E6">
        <w:rPr>
          <w:rFonts w:ascii="Times New Roman" w:hAnsi="Times New Roman"/>
          <w:i/>
          <w:sz w:val="24"/>
          <w:szCs w:val="24"/>
        </w:rPr>
        <w:t>musical game</w:t>
      </w:r>
      <w:r w:rsidRPr="002B75E6">
        <w:rPr>
          <w:rFonts w:ascii="Times New Roman" w:hAnsi="Times New Roman"/>
          <w:sz w:val="24"/>
          <w:szCs w:val="24"/>
        </w:rPr>
        <w:t xml:space="preserve">, dan </w:t>
      </w:r>
      <w:r w:rsidR="00A757F9" w:rsidRPr="002B75E6">
        <w:rPr>
          <w:rFonts w:ascii="Times New Roman" w:hAnsi="Times New Roman"/>
          <w:sz w:val="24"/>
          <w:szCs w:val="24"/>
        </w:rPr>
        <w:t>Info</w:t>
      </w:r>
      <w:r w:rsidRPr="002B75E6">
        <w:rPr>
          <w:rFonts w:ascii="Times New Roman" w:hAnsi="Times New Roman"/>
          <w:sz w:val="24"/>
          <w:szCs w:val="24"/>
        </w:rPr>
        <w:t>.</w:t>
      </w:r>
      <w:proofErr w:type="gramEnd"/>
    </w:p>
    <w:p w:rsidR="002016D5" w:rsidRDefault="00AC13D9" w:rsidP="00B55780">
      <w:pPr>
        <w:spacing w:after="0" w:line="480" w:lineRule="auto"/>
        <w:ind w:firstLine="720"/>
        <w:jc w:val="center"/>
        <w:outlineLvl w:val="0"/>
        <w:rPr>
          <w:rFonts w:ascii="Times New Roman" w:hAnsi="Times New Roman"/>
          <w:i/>
          <w:sz w:val="24"/>
          <w:szCs w:val="24"/>
        </w:rPr>
      </w:pPr>
      <w:r w:rsidRPr="00395909">
        <w:rPr>
          <w:rFonts w:ascii="Times New Roman" w:hAnsi="Times New Roman"/>
          <w:b/>
          <w:sz w:val="24"/>
          <w:szCs w:val="24"/>
        </w:rPr>
        <w:t>Tabel 3.</w:t>
      </w:r>
      <w:r w:rsidRPr="00395909">
        <w:rPr>
          <w:rFonts w:ascii="Times New Roman" w:hAnsi="Times New Roman"/>
          <w:b/>
          <w:sz w:val="24"/>
          <w:szCs w:val="24"/>
          <w:lang w:val="id-ID"/>
        </w:rPr>
        <w:t>3</w:t>
      </w:r>
      <w:r w:rsidR="004942B4">
        <w:rPr>
          <w:rFonts w:ascii="Times New Roman" w:hAnsi="Times New Roman"/>
          <w:sz w:val="24"/>
          <w:szCs w:val="24"/>
        </w:rPr>
        <w:t xml:space="preserve"> </w:t>
      </w:r>
      <w:r w:rsidR="008847AC">
        <w:rPr>
          <w:rFonts w:ascii="Times New Roman" w:hAnsi="Times New Roman"/>
          <w:sz w:val="24"/>
          <w:szCs w:val="24"/>
        </w:rPr>
        <w:t xml:space="preserve">Keterangan </w:t>
      </w:r>
      <w:r w:rsidR="008847AC" w:rsidRPr="000C6FCE">
        <w:rPr>
          <w:rFonts w:ascii="Times New Roman" w:hAnsi="Times New Roman"/>
          <w:i/>
          <w:sz w:val="24"/>
          <w:szCs w:val="24"/>
        </w:rPr>
        <w:t>Use Case</w:t>
      </w:r>
      <w:r w:rsidR="008847AC">
        <w:rPr>
          <w:rFonts w:ascii="Times New Roman" w:hAnsi="Times New Roman"/>
          <w:sz w:val="24"/>
          <w:szCs w:val="24"/>
        </w:rPr>
        <w:t xml:space="preserve"> Diagram </w:t>
      </w:r>
      <w:r w:rsidR="002B76CD" w:rsidRPr="002B76CD">
        <w:rPr>
          <w:rFonts w:ascii="Times New Roman" w:hAnsi="Times New Roman"/>
          <w:i/>
          <w:sz w:val="24"/>
          <w:szCs w:val="24"/>
        </w:rPr>
        <w:t>User</w:t>
      </w:r>
    </w:p>
    <w:tbl>
      <w:tblPr>
        <w:tblpPr w:leftFromText="180" w:rightFromText="180" w:vertAnchor="text" w:horzAnchor="margin" w:tblpY="167"/>
        <w:tblW w:w="7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114"/>
        <w:gridCol w:w="5282"/>
      </w:tblGrid>
      <w:tr w:rsidR="00A757F9" w:rsidRPr="00371820" w:rsidTr="001D53EA">
        <w:trPr>
          <w:trHeight w:val="597"/>
        </w:trPr>
        <w:tc>
          <w:tcPr>
            <w:tcW w:w="496" w:type="dxa"/>
            <w:shd w:val="clear" w:color="auto" w:fill="auto"/>
            <w:vAlign w:val="center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Simbol</w:t>
            </w:r>
          </w:p>
        </w:tc>
        <w:tc>
          <w:tcPr>
            <w:tcW w:w="5293" w:type="dxa"/>
            <w:shd w:val="clear" w:color="auto" w:fill="auto"/>
            <w:vAlign w:val="center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A757F9" w:rsidRPr="00371820" w:rsidTr="001D53EA">
        <w:trPr>
          <w:trHeight w:val="1646"/>
        </w:trPr>
        <w:tc>
          <w:tcPr>
            <w:tcW w:w="496" w:type="dxa"/>
            <w:shd w:val="clear" w:color="auto" w:fill="auto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A757F9" w:rsidRDefault="00B83B69" w:rsidP="00A757F9">
            <w:pPr>
              <w:pStyle w:val="ListParagraph"/>
              <w:spacing w:after="0" w:line="480" w:lineRule="auto"/>
              <w:ind w:left="0" w:firstLine="720"/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347979</wp:posOffset>
                      </wp:positionV>
                      <wp:extent cx="224155" cy="0"/>
                      <wp:effectExtent l="0" t="0" r="23495" b="19050"/>
                      <wp:wrapNone/>
                      <wp:docPr id="142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241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311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1.85pt,27.4pt" to="69.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6" distR="114296" simplePos="0" relativeHeight="251626496" behindDoc="0" locked="0" layoutInCell="1" allowOverlap="1">
                      <wp:simplePos x="0" y="0"/>
                      <wp:positionH relativeFrom="column">
                        <wp:posOffset>750569</wp:posOffset>
                      </wp:positionH>
                      <wp:positionV relativeFrom="paragraph">
                        <wp:posOffset>281940</wp:posOffset>
                      </wp:positionV>
                      <wp:extent cx="0" cy="262890"/>
                      <wp:effectExtent l="0" t="0" r="19050" b="22860"/>
                      <wp:wrapNone/>
                      <wp:docPr id="141" name="Straight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628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z-index:2516259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59.1pt,22.2pt" to="59.1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139700</wp:posOffset>
                      </wp:positionV>
                      <wp:extent cx="161925" cy="141605"/>
                      <wp:effectExtent l="57150" t="38100" r="28575" b="86995"/>
                      <wp:wrapNone/>
                      <wp:docPr id="140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0" o:spid="_x0000_s1026" style="position:absolute;margin-left:52.6pt;margin-top:11pt;width:12.75pt;height:11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" fillcolor="window"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A757F9" w:rsidRPr="00371820" w:rsidRDefault="00B83B6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66040</wp:posOffset>
                      </wp:positionV>
                      <wp:extent cx="81280" cy="129540"/>
                      <wp:effectExtent l="0" t="0" r="33020" b="22860"/>
                      <wp:wrapNone/>
                      <wp:docPr id="139" name="Straight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128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8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25pt,5.2pt" to="66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66675</wp:posOffset>
                      </wp:positionV>
                      <wp:extent cx="85725" cy="129540"/>
                      <wp:effectExtent l="0" t="0" r="28575" b="22860"/>
                      <wp:wrapNone/>
                      <wp:docPr id="13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5725" cy="129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35pt,5.25pt" to="59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293" w:type="dxa"/>
            <w:shd w:val="clear" w:color="auto" w:fill="auto"/>
          </w:tcPr>
          <w:p w:rsidR="00A757F9" w:rsidRPr="00A757F9" w:rsidRDefault="00A757F9" w:rsidP="00A757F9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C6FCE">
              <w:rPr>
                <w:rFonts w:ascii="Times New Roman" w:hAnsi="Times New Roman"/>
                <w:i/>
                <w:sz w:val="24"/>
                <w:szCs w:val="24"/>
              </w:rPr>
              <w:t>Actor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71820">
              <w:rPr>
                <w:rFonts w:ascii="Times New Roman" w:hAnsi="Times New Roman"/>
                <w:sz w:val="24"/>
                <w:szCs w:val="24"/>
              </w:rPr>
              <w:t xml:space="preserve">merupakan seorang </w:t>
            </w:r>
            <w:r w:rsidRPr="002B76CD">
              <w:rPr>
                <w:rFonts w:ascii="Times New Roman" w:hAnsi="Times New Roman"/>
                <w:i/>
                <w:sz w:val="24"/>
                <w:szCs w:val="24"/>
              </w:rPr>
              <w:t>user</w:t>
            </w:r>
            <w:r w:rsidRPr="00371820">
              <w:rPr>
                <w:rFonts w:ascii="Times New Roman" w:hAnsi="Times New Roman"/>
                <w:sz w:val="24"/>
                <w:szCs w:val="24"/>
              </w:rPr>
              <w:t xml:space="preserve"> yang menggunakan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aplikasi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ini, </w:t>
            </w:r>
            <w:r w:rsidRPr="00371820">
              <w:rPr>
                <w:rFonts w:ascii="Times New Roman" w:hAnsi="Times New Roman"/>
                <w:sz w:val="24"/>
                <w:szCs w:val="24"/>
              </w:rPr>
              <w:t xml:space="preserve">dapat menjalankan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aplikasi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mengenal apa itu </w:t>
            </w:r>
            <w:r w:rsidR="0083188A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ending </w:t>
            </w:r>
            <w:proofErr w:type="gramStart"/>
            <w:r w:rsidR="0083188A">
              <w:rPr>
                <w:rFonts w:ascii="Times New Roman" w:hAnsi="Times New Roman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awa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memilih, memainkan simulator alat musik, dan bermain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Musical game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3534" w:rsidRPr="00371820" w:rsidTr="00724B23">
        <w:trPr>
          <w:trHeight w:val="1130"/>
        </w:trPr>
        <w:tc>
          <w:tcPr>
            <w:tcW w:w="496" w:type="dxa"/>
            <w:shd w:val="clear" w:color="auto" w:fill="auto"/>
          </w:tcPr>
          <w:p w:rsidR="00EE3534" w:rsidRPr="00371820" w:rsidRDefault="00EE3534" w:rsidP="00EE3534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117" w:type="dxa"/>
            <w:shd w:val="clear" w:color="auto" w:fill="auto"/>
          </w:tcPr>
          <w:p w:rsidR="00EE3534" w:rsidRPr="00371820" w:rsidRDefault="00B83B69" w:rsidP="00EE3534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D98B5FB" wp14:editId="168A503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51435</wp:posOffset>
                      </wp:positionV>
                      <wp:extent cx="1190625" cy="704850"/>
                      <wp:effectExtent l="0" t="0" r="28575" b="19050"/>
                      <wp:wrapNone/>
                      <wp:docPr id="137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D8C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534" w:rsidRPr="007C17C3" w:rsidRDefault="00724B23" w:rsidP="00EE353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id-ID"/>
                                    </w:rPr>
                                  </w:pPr>
                                  <w:r w:rsidRPr="00724B23">
                                    <w:rPr>
                                      <w:sz w:val="16"/>
                                      <w:szCs w:val="16"/>
                                    </w:rPr>
                                    <w:t>Menjalankan button Perkenalan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0" o:spid="_x0000_s1030" style="position:absolute;left:0;text-align:left;margin-left:1.35pt;margin-top:4.05pt;width:93.75pt;height:5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" fillcolor="#ddd8c2">
                      <v:textbox>
                        <w:txbxContent>
                          <w:p w:rsidR="00EE3534" w:rsidRPr="007C17C3" w:rsidRDefault="00724B23" w:rsidP="00EE353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724B23">
                              <w:rPr>
                                <w:sz w:val="16"/>
                                <w:szCs w:val="16"/>
                              </w:rPr>
                              <w:t>Menjalankan button Perkenalan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293" w:type="dxa"/>
            <w:shd w:val="clear" w:color="auto" w:fill="auto"/>
          </w:tcPr>
          <w:p w:rsidR="00EE3534" w:rsidRDefault="00EE3534" w:rsidP="00EE3534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FCE">
              <w:rPr>
                <w:rFonts w:ascii="Times New Roman" w:hAnsi="Times New Roman"/>
                <w:i/>
                <w:sz w:val="24"/>
                <w:szCs w:val="24"/>
              </w:rPr>
              <w:t>Use case</w:t>
            </w:r>
            <w:r w:rsidRPr="00371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ini </w:t>
            </w:r>
            <w:r w:rsidRPr="00371820">
              <w:rPr>
                <w:rFonts w:ascii="Times New Roman" w:hAnsi="Times New Roman"/>
                <w:sz w:val="24"/>
                <w:szCs w:val="24"/>
              </w:rPr>
              <w:t>digunakan untuk melihat</w:t>
            </w:r>
            <w:r w:rsidRPr="00F900A3">
              <w:rPr>
                <w:rFonts w:ascii="Times New Roman" w:hAnsi="Times New Roman"/>
                <w:sz w:val="24"/>
                <w:szCs w:val="24"/>
              </w:rPr>
              <w:t xml:space="preserve"> penjelasan </w:t>
            </w:r>
            <w:r>
              <w:rPr>
                <w:rFonts w:ascii="Times New Roman" w:hAnsi="Times New Roman"/>
                <w:sz w:val="24"/>
                <w:szCs w:val="24"/>
              </w:rPr>
              <w:t>dasar</w:t>
            </w:r>
            <w:r w:rsidRPr="00F90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unsur – unsur dalam Gending jawa.</w:t>
            </w:r>
          </w:p>
          <w:p w:rsidR="00EE3534" w:rsidRPr="00371820" w:rsidRDefault="00EE3534" w:rsidP="00EE3534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7F9" w:rsidRPr="00371820" w:rsidTr="001D53EA">
        <w:trPr>
          <w:trHeight w:val="1157"/>
        </w:trPr>
        <w:tc>
          <w:tcPr>
            <w:tcW w:w="496" w:type="dxa"/>
            <w:shd w:val="clear" w:color="auto" w:fill="auto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:rsidR="00A757F9" w:rsidRPr="00371820" w:rsidRDefault="00B83B6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-6349</wp:posOffset>
                      </wp:positionV>
                      <wp:extent cx="1257300" cy="704850"/>
                      <wp:effectExtent l="0" t="0" r="19050" b="19050"/>
                      <wp:wrapNone/>
                      <wp:docPr id="136" name="Oval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D8C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2F3" w:rsidRPr="008B73A4" w:rsidRDefault="00724B23" w:rsidP="00724B23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proofErr w:type="gramStart"/>
                                  <w:r w:rsidRPr="00724B23">
                                    <w:rPr>
                                      <w:sz w:val="16"/>
                                      <w:szCs w:val="16"/>
                                    </w:rPr>
                                    <w:t>mengoperasikan</w:t>
                                  </w:r>
                                  <w:proofErr w:type="gramEnd"/>
                                  <w:r w:rsidRPr="00724B23">
                                    <w:rPr>
                                      <w:sz w:val="16"/>
                                      <w:szCs w:val="16"/>
                                    </w:rPr>
                                    <w:t xml:space="preserve"> Simulator alat musik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4" o:spid="_x0000_s1031" style="position:absolute;left:0;text-align:left;margin-left:-.15pt;margin-top:-.5pt;width:99pt;height:5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" fillcolor="#ddd8c2">
                      <v:textbox>
                        <w:txbxContent>
                          <w:p w:rsidR="006172F3" w:rsidRPr="008B73A4" w:rsidRDefault="00724B23" w:rsidP="00724B23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proofErr w:type="gramStart"/>
                            <w:r w:rsidRPr="00724B23">
                              <w:rPr>
                                <w:sz w:val="16"/>
                                <w:szCs w:val="16"/>
                              </w:rPr>
                              <w:t>mengoperasikan</w:t>
                            </w:r>
                            <w:proofErr w:type="gramEnd"/>
                            <w:r w:rsidRPr="00724B23">
                              <w:rPr>
                                <w:sz w:val="16"/>
                                <w:szCs w:val="16"/>
                              </w:rPr>
                              <w:t xml:space="preserve"> Simulator alat musik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293" w:type="dxa"/>
            <w:shd w:val="clear" w:color="auto" w:fill="auto"/>
          </w:tcPr>
          <w:p w:rsidR="00A757F9" w:rsidRPr="00371820" w:rsidRDefault="00A757F9" w:rsidP="00A757F9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FCE">
              <w:rPr>
                <w:rFonts w:ascii="Times New Roman" w:hAnsi="Times New Roman"/>
                <w:i/>
                <w:sz w:val="24"/>
                <w:szCs w:val="24"/>
              </w:rPr>
              <w:t>Use case</w:t>
            </w:r>
            <w:r w:rsidRPr="00371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digunakan untuk mencoba memainkan satu jenis simulator dari alat music </w:t>
            </w:r>
            <w:r w:rsidR="0083188A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ending </w:t>
            </w:r>
            <w:r w:rsidR="0083188A">
              <w:rPr>
                <w:rFonts w:ascii="Times New Roman" w:hAnsi="Times New Roman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awa.</w:t>
            </w:r>
          </w:p>
        </w:tc>
      </w:tr>
      <w:tr w:rsidR="00A757F9" w:rsidRPr="00371820" w:rsidTr="001D53EA">
        <w:trPr>
          <w:trHeight w:val="994"/>
        </w:trPr>
        <w:tc>
          <w:tcPr>
            <w:tcW w:w="496" w:type="dxa"/>
            <w:shd w:val="clear" w:color="auto" w:fill="auto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:rsidR="00A757F9" w:rsidRPr="00371820" w:rsidRDefault="00B83B6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123190</wp:posOffset>
                      </wp:positionV>
                      <wp:extent cx="1190625" cy="719455"/>
                      <wp:effectExtent l="0" t="0" r="28575" b="23495"/>
                      <wp:wrapNone/>
                      <wp:docPr id="135" name="Oval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D8C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2F3" w:rsidRPr="003622D6" w:rsidRDefault="00724B23" w:rsidP="00724B23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724B23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Bermain Musical game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2" o:spid="_x0000_s1032" style="position:absolute;left:0;text-align:left;margin-left:-1.05pt;margin-top:9.7pt;width:93.75pt;height:56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" fillcolor="#ddd8c2">
                      <v:textbox>
                        <w:txbxContent>
                          <w:p w:rsidR="006172F3" w:rsidRPr="003622D6" w:rsidRDefault="00724B23" w:rsidP="00724B23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724B23">
                              <w:rPr>
                                <w:i/>
                                <w:sz w:val="16"/>
                                <w:szCs w:val="16"/>
                              </w:rPr>
                              <w:t>Bermain Musical game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293" w:type="dxa"/>
            <w:shd w:val="clear" w:color="auto" w:fill="auto"/>
          </w:tcPr>
          <w:p w:rsidR="00A757F9" w:rsidRPr="00A757F9" w:rsidRDefault="00A757F9" w:rsidP="00A757F9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FCE">
              <w:rPr>
                <w:rFonts w:ascii="Times New Roman" w:hAnsi="Times New Roman"/>
                <w:i/>
                <w:sz w:val="24"/>
                <w:szCs w:val="24"/>
              </w:rPr>
              <w:t>Use case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digunakan untuk bermain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Musical game </w:t>
            </w:r>
            <w:r>
              <w:rPr>
                <w:rFonts w:ascii="Times New Roman" w:hAnsi="Times New Roman"/>
                <w:sz w:val="24"/>
                <w:szCs w:val="24"/>
              </w:rPr>
              <w:t>dari alat musik bonang</w:t>
            </w:r>
            <w:r w:rsidR="005413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57F9" w:rsidRPr="00371820" w:rsidRDefault="00A757F9" w:rsidP="00A757F9">
            <w:pPr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57F9" w:rsidRPr="00371820" w:rsidTr="001D53EA">
        <w:trPr>
          <w:trHeight w:val="1260"/>
        </w:trPr>
        <w:tc>
          <w:tcPr>
            <w:tcW w:w="496" w:type="dxa"/>
            <w:shd w:val="clear" w:color="auto" w:fill="auto"/>
          </w:tcPr>
          <w:p w:rsidR="00A757F9" w:rsidRPr="00371820" w:rsidRDefault="00A757F9" w:rsidP="00A757F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82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7" w:type="dxa"/>
            <w:shd w:val="clear" w:color="auto" w:fill="auto"/>
          </w:tcPr>
          <w:p w:rsidR="00A757F9" w:rsidRPr="00C977A9" w:rsidRDefault="00B83B69" w:rsidP="00A757F9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243840</wp:posOffset>
                      </wp:positionV>
                      <wp:extent cx="1190625" cy="400050"/>
                      <wp:effectExtent l="0" t="0" r="28575" b="19050"/>
                      <wp:wrapNone/>
                      <wp:docPr id="134" name="Oval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D8C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2F3" w:rsidRPr="007C17C3" w:rsidRDefault="00724B23" w:rsidP="00A757F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id-ID"/>
                                    </w:rPr>
                                  </w:pPr>
                                  <w:r w:rsidRPr="00724B23">
                                    <w:rPr>
                                      <w:sz w:val="16"/>
                                      <w:szCs w:val="16"/>
                                      <w:lang w:val="id-ID"/>
                                    </w:rPr>
                                    <w:t>Membaca Info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5" o:spid="_x0000_s1033" style="position:absolute;margin-left:-1.05pt;margin-top:19.2pt;width:93.75pt;height:3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" fillcolor="#ddd8c2">
                      <v:textbox>
                        <w:txbxContent>
                          <w:p w:rsidR="006172F3" w:rsidRPr="007C17C3" w:rsidRDefault="00724B23" w:rsidP="00A757F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724B23">
                              <w:rPr>
                                <w:sz w:val="16"/>
                                <w:szCs w:val="16"/>
                                <w:lang w:val="id-ID"/>
                              </w:rPr>
                              <w:t>Membaca Info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293" w:type="dxa"/>
            <w:shd w:val="clear" w:color="auto" w:fill="auto"/>
          </w:tcPr>
          <w:p w:rsidR="00A757F9" w:rsidRPr="00C977A9" w:rsidRDefault="00A757F9" w:rsidP="00A757F9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Melihat Informasi tentang aplikasi, judul aplikasi dan juga pembuat.</w:t>
            </w:r>
          </w:p>
        </w:tc>
      </w:tr>
    </w:tbl>
    <w:p w:rsidR="00DC372C" w:rsidRPr="008847AC" w:rsidRDefault="00DC372C" w:rsidP="00896FCC">
      <w:pPr>
        <w:spacing w:after="0" w:line="480" w:lineRule="auto"/>
        <w:outlineLvl w:val="0"/>
        <w:rPr>
          <w:rFonts w:ascii="Times New Roman" w:hAnsi="Times New Roman"/>
          <w:sz w:val="24"/>
          <w:szCs w:val="24"/>
        </w:rPr>
      </w:pPr>
    </w:p>
    <w:p w:rsidR="00165128" w:rsidRPr="0067472D" w:rsidRDefault="00165128" w:rsidP="00593D13">
      <w:pPr>
        <w:pStyle w:val="ListParagraph"/>
        <w:numPr>
          <w:ilvl w:val="2"/>
          <w:numId w:val="8"/>
        </w:numPr>
        <w:spacing w:after="0" w:line="480" w:lineRule="auto"/>
        <w:ind w:left="567" w:hanging="566"/>
        <w:contextualSpacing w:val="0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Activty Diagram</w:t>
      </w:r>
    </w:p>
    <w:p w:rsidR="00165128" w:rsidRPr="0067472D" w:rsidRDefault="00D04C8D" w:rsidP="005F383A">
      <w:pPr>
        <w:spacing w:after="0" w:line="480" w:lineRule="auto"/>
        <w:ind w:left="1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3.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id-ID"/>
        </w:rPr>
        <w:t>3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.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id-ID"/>
        </w:rPr>
        <w:t>4</w:t>
      </w:r>
      <w:r w:rsidR="00165128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.1 Activity Diagram </w:t>
      </w:r>
      <w:r w:rsidR="00A757F9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Perkenalan</w:t>
      </w:r>
    </w:p>
    <w:p w:rsidR="00165128" w:rsidRPr="00277A8C" w:rsidRDefault="00250206" w:rsidP="00165128">
      <w:pPr>
        <w:spacing w:after="0" w:line="480" w:lineRule="auto"/>
        <w:ind w:left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58420</wp:posOffset>
                </wp:positionV>
                <wp:extent cx="2991902" cy="3057525"/>
                <wp:effectExtent l="0" t="19050" r="56515" b="66675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1902" cy="3057525"/>
                          <a:chOff x="0" y="0"/>
                          <a:chExt cx="3105150" cy="3971925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0" y="0"/>
                            <a:ext cx="3105150" cy="3971925"/>
                            <a:chOff x="0" y="0"/>
                            <a:chExt cx="3105150" cy="3971925"/>
                          </a:xfrm>
                        </wpg:grpSpPr>
                        <wpg:grpSp>
                          <wpg:cNvPr id="62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5150" cy="3971925"/>
                              <a:chOff x="5643" y="3123"/>
                              <a:chExt cx="2883" cy="5117"/>
                            </a:xfrm>
                          </wpg:grpSpPr>
                          <wps:wsp>
                            <wps:cNvPr id="63" name="AutoShape 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42" y="6236"/>
                                <a:ext cx="0" cy="7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29" y="3123"/>
                                <a:ext cx="330" cy="2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lowchart: Terminator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3" y="3733"/>
                                <a:ext cx="2883" cy="8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2F3" w:rsidRPr="00FA0972" w:rsidRDefault="006172F3" w:rsidP="0016512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Menampilkan konten unsur Gending jawa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lowchart: Terminator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02" y="6972"/>
                                <a:ext cx="2350" cy="47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2F3" w:rsidRPr="00FA0972" w:rsidRDefault="006172F3" w:rsidP="0016512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Menu utama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AutoShap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6" y="8015"/>
                                <a:ext cx="330" cy="2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AutoShape 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87" y="3423"/>
                                <a:ext cx="1" cy="2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AutoShap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19" y="4568"/>
                                <a:ext cx="20" cy="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" name="Diamond 217"/>
                          <wps:cNvSpPr>
                            <a:spLocks/>
                          </wps:cNvSpPr>
                          <wps:spPr>
                            <a:xfrm>
                              <a:off x="514350" y="1562100"/>
                              <a:ext cx="1933575" cy="102870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172F3" w:rsidRPr="00724B23" w:rsidRDefault="00724B23" w:rsidP="00741FFD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724B23">
                                  <w:rPr>
                                    <w:i/>
                                  </w:rPr>
                                  <w:t>Button Back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AutoShap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3525" y="3352800"/>
                              <a:ext cx="0" cy="4197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Text Box 221"/>
                          <wps:cNvSpPr txBox="1">
                            <a:spLocks/>
                          </wps:cNvSpPr>
                          <wps:spPr>
                            <a:xfrm>
                              <a:off x="1514475" y="2619375"/>
                              <a:ext cx="62865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172F3" w:rsidRPr="0067472D" w:rsidRDefault="00C40158" w:rsidP="00267AB6">
                                <w:pPr>
                                  <w:spacing w:after="0" w:line="480" w:lineRule="auto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ya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220"/>
                          <wps:cNvSpPr txBox="1">
                            <a:spLocks/>
                          </wps:cNvSpPr>
                          <wps:spPr>
                            <a:xfrm>
                              <a:off x="2069237" y="1619250"/>
                              <a:ext cx="8331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172F3" w:rsidRPr="0067472D" w:rsidRDefault="00C40158" w:rsidP="00267AB6">
                                <w:pPr>
                                  <w:spacing w:after="0" w:line="480" w:lineRule="auto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tidak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" name="Straight Connector 149"/>
                        <wps:cNvCnPr/>
                        <wps:spPr>
                          <a:xfrm>
                            <a:off x="2447925" y="2095500"/>
                            <a:ext cx="6000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Arrow Connector 152"/>
                        <wps:cNvCnPr/>
                        <wps:spPr>
                          <a:xfrm flipV="1">
                            <a:off x="3048000" y="1028700"/>
                            <a:ext cx="0" cy="10668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" o:spid="_x0000_s1034" style="position:absolute;left:0;text-align:left;margin-left:67.35pt;margin-top:4.6pt;width:235.6pt;height:240.75pt;z-index:251672576;mso-width-relative:margin;mso-height-relative:margin" coordsize="31051,3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">
                <v:group id="Group 151" o:spid="_x0000_s1035" style="position:absolute;width:31051;height:39719" coordsize="31051,39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group id="Group 274" o:spid="_x0000_s1036" style="position:absolute;width:31051;height:39719" coordorigin="5643,3123" coordsize="2883,5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75" o:spid="_x0000_s1037" type="#_x0000_t32" style="position:absolute;left:7042;top:6236;width:0;height:7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    <v:stroke endarrow="block"/>
                    </v:shape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77" o:spid="_x0000_s1038" type="#_x0000_t120" style="position:absolute;left:6829;top:3123;width:33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/JsUA&#10;AADcAAAADwAAAGRycy9kb3ducmV2LnhtbESPQWvCQBCF74X+h2UKvdWNolaiq5SCVfDURNDjkB2T&#10;aHY2zW41/nvnUOhthvfmvW8Wq9416kpdqD0bGA4SUMSFtzWXBvb5+m0GKkRki41nMnCnAKvl89MC&#10;U+tv/E3XLJZKQjikaKCKsU21DkVFDsPAt8SinXznMMraldp2eJNw1+hRkky1w5qlocKWPisqLtmv&#10;M0CT93xXj4/r8U+eHaZnf3BfYWPM60v/MQcVqY//5r/rrRX8kdDKMzKB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z8mxQAAANwAAAAPAAAAAAAAAAAAAAAAAJgCAABkcnMv&#10;ZG93bnJldi54bWxQSwUGAAAAAAQABAD1AAAAigMAAAAA&#10;" fillcolor="black" strokeweight="3pt">
                      <v:shadow on="t" color="#7f7f7f" opacity=".5" offset="1pt"/>
                    </v:shap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13" o:spid="_x0000_s1039" type="#_x0000_t116" style="position:absolute;left:5643;top:3733;width:2883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B/cIA&#10;AADcAAAADwAAAGRycy9kb3ducmV2LnhtbERPTWvCQBC9F/wPywheim5MoWp0FRUs1l40iuchOybB&#10;7GzIrjH9991Cobd5vM9ZrDpTiZYaV1pWMB5FIIgzq0vOFVzOu+EUhPPIGivLpOCbHKyWvZcFJto+&#10;+URt6nMRQtglqKDwvk6kdFlBBt3I1sSBu9nGoA+wyaVu8BnCTSXjKHqXBksODQXWtC0ou6cPo+Bj&#10;Eh/bDfJ59rWX5vNqXw9vh4dSg363noPw1Pl/8Z97r8P8eAa/z4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sH9wgAAANwAAAAPAAAAAAAAAAAAAAAAAJgCAABkcnMvZG93&#10;bnJldi54bWxQSwUGAAAAAAQABAD1AAAAhwMAAAAA&#10;" fillcolor="#eeece1">
                      <v:textbox>
                        <w:txbxContent>
                          <w:p w:rsidR="006172F3" w:rsidRPr="00FA0972" w:rsidRDefault="006172F3" w:rsidP="0016512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Menampilkan konten unsur Gending jawa </w:t>
                            </w:r>
                          </w:p>
                        </w:txbxContent>
                      </v:textbox>
                    </v:shape>
                    <v:shape id="Flowchart: Terminator 13" o:spid="_x0000_s1040" type="#_x0000_t116" style="position:absolute;left:5802;top:6972;width:235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+vcYA&#10;AADcAAAADwAAAGRycy9kb3ducmV2LnhtbESPT2vCQBDF70K/wzKCF9FNFaxNXaUKFmsv/ik9D9kx&#10;Cc3Ohuwa02/fOQjeZnhv3vvNYtW5SrXUhNKzgedxAoo487bk3MD3eTuagwoR2WLlmQz8UYDV8qm3&#10;wNT6Gx+pPcVcSQiHFA0UMdap1iEryGEY+5pYtItvHEZZm1zbBm8S7io9SZKZdliyNBRY06ag7Pd0&#10;dQY+XiaHdo18fv3aaff544f76f5qzKDfvb+BitTFh/l+vbOCPxV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X+vcYAAADcAAAADwAAAAAAAAAAAAAAAACYAgAAZHJz&#10;L2Rvd25yZXYueG1sUEsFBgAAAAAEAAQA9QAAAIsDAAAAAA==&#10;" fillcolor="#eeece1">
                      <v:textbox>
                        <w:txbxContent>
                          <w:p w:rsidR="006172F3" w:rsidRPr="00FA0972" w:rsidRDefault="006172F3" w:rsidP="0016512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Menu utama</w:t>
                            </w:r>
                          </w:p>
                        </w:txbxContent>
                      </v:textbox>
                    </v:shape>
                    <v:shape id="AutoShape 281" o:spid="_x0000_s1041" type="#_x0000_t120" style="position:absolute;left:6906;top:8015;width:33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b8sIA&#10;AADcAAAADwAAAGRycy9kb3ducmV2LnhtbERP3WrCMBS+H+wdwhnsbqZOcFtnFBkU542wdg9wTI5t&#10;sTkpSaz17Y0geHc+vt+zWI22EwP50DpWMJ1kIIi1My3XCv6r4u0TRIjIBjvHpOBCAVbL56cF5sad&#10;+Y+GMtYihXDIUUETY59LGXRDFsPE9cSJOzhvMSboa2k8nlO47eR7ls2lxZZTQ4M9/TSkj+XJKthf&#10;io/dlw7Drlj7jd3qqjztK6VeX8b1N4hIY3yI7+5fk+bPpn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VvywgAAANwAAAAPAAAAAAAAAAAAAAAAAJgCAABkcnMvZG93&#10;bnJldi54bWxQSwUGAAAAAAQABAD1AAAAhwMAAAAA&#10;" fillcolor="black" strokecolor="white" strokeweight="2.25pt">
                      <v:shadow on="t" color="#7f7f7f" opacity=".5" offset="1pt"/>
                    </v:shape>
                    <v:shape id="AutoShape 283" o:spid="_x0000_s1042" type="#_x0000_t32" style="position:absolute;left:6987;top:3423;width:1;height:2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3fxcMAAADc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N38XDAAAA3AAAAA8AAAAAAAAAAAAA&#10;AAAAoQIAAGRycy9kb3ducmV2LnhtbFBLBQYAAAAABAAEAPkAAACRAwAAAAA=&#10;">
                      <v:stroke endarrow="block"/>
                    </v:shape>
                    <v:shape id="AutoShape 284" o:spid="_x0000_s1043" type="#_x0000_t32" style="position:absolute;left:7019;top:4568;width:20;height: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6XsMAAADc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nQ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Bel7DAAAA3AAAAA8AAAAAAAAAAAAA&#10;AAAAoQIAAGRycy9kb3ducmV2LnhtbFBLBQYAAAAABAAEAPkAAACRAwAAAAA=&#10;">
                      <v:stroke endarrow="block"/>
                    </v:shape>
                  </v:group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Diamond 217" o:spid="_x0000_s1044" type="#_x0000_t4" style="position:absolute;left:5143;top:15621;width:19336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2acMA&#10;AADbAAAADwAAAGRycy9kb3ducmV2LnhtbESPT2vCQBDF70K/wzIFb7qpYGtTV2lDpd5KtdrrmB2T&#10;YHY2ZEcTv71bKPT4eH9+vPmyd7W6UBsqzwYexgko4tzbigsD39vVaAYqCLLF2jMZuFKA5eJuMMfU&#10;+o6/6LKRQsURDikaKEWaVOuQl+QwjH1DHL2jbx1KlG2hbYtdHHe1niTJo3ZYcSSU2FBWUn7anF3k&#10;Xt+f++7g8GNy+tzJT5HJ2z4zZnjfv76AEurlP/zXXlsD0yf4/RJ/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22acMAAADbAAAADwAAAAAAAAAAAAAAAACYAgAAZHJzL2Rv&#10;d25yZXYueG1sUEsFBgAAAAAEAAQA9QAAAIgDAAAAAA==&#10;" fillcolor="#bfbfbf" strokecolor="windowText" strokeweight="2pt">
                    <v:path arrowok="t"/>
                    <v:textbox>
                      <w:txbxContent>
                        <w:p w:rsidR="006172F3" w:rsidRPr="00724B23" w:rsidRDefault="00724B23" w:rsidP="00741FFD">
                          <w:pPr>
                            <w:jc w:val="center"/>
                            <w:rPr>
                              <w:i/>
                            </w:rPr>
                          </w:pPr>
                          <w:r w:rsidRPr="00724B23">
                            <w:rPr>
                              <w:i/>
                            </w:rPr>
                            <w:t>Button Back</w:t>
                          </w:r>
                        </w:p>
                      </w:txbxContent>
                    </v:textbox>
                  </v:shape>
                  <v:shape id="AutoShape 275" o:spid="_x0000_s1045" type="#_x0000_t32" style="position:absolute;left:15335;top:33528;width:0;height:4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1" o:spid="_x0000_s1046" type="#_x0000_t202" style="position:absolute;left:15144;top:26193;width:6287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0+MIA&#10;AADbAAAADwAAAGRycy9kb3ducmV2LnhtbESP3WoCMRSE7wu+QzgF72q2BUW2RikFUaQ3rj7AYXO6&#10;WXZzEjbZn/r0jSB4OczMN8xmN9lWDNSF2rGC90UGgrh0uuZKwfWyf1uDCBFZY+uYFPxRgN129rLB&#10;XLuRzzQUsRIJwiFHBSZGn0sZSkMWw8J54uT9us5iTLKrpO5wTHDbyo8sW0mLNacFg56+DZVN0VsF&#10;+/5wtMNN9v5UlCMb3/TXn0ap+ev09Qki0hSf4Uf7qBUsV3D/k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jT4wgAAANsAAAAPAAAAAAAAAAAAAAAAAJgCAABkcnMvZG93&#10;bnJldi54bWxQSwUGAAAAAAQABAD1AAAAhwMAAAAA&#10;" filled="f" stroked="f">
                    <v:path arrowok="t"/>
                    <v:textbox>
                      <w:txbxContent>
                        <w:p w:rsidR="006172F3" w:rsidRPr="0067472D" w:rsidRDefault="00C40158" w:rsidP="00267AB6">
                          <w:pPr>
                            <w:spacing w:after="0" w:line="480" w:lineRule="auto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ya</w:t>
                          </w:r>
                          <w:proofErr w:type="gramEnd"/>
                        </w:p>
                      </w:txbxContent>
                    </v:textbox>
                  </v:shape>
                  <v:shape id="Text Box 220" o:spid="_x0000_s1047" type="#_x0000_t202" style="position:absolute;left:20692;top:16192;width:833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mMcIA&#10;AADbAAAADwAAAGRycy9kb3ducmV2LnhtbESPzWrDMBCE74W8g9hAb7WcHEJxo4QQCAmll7p5gMXa&#10;WsbWSljyT/P0USGQ4zAz3zDb/Ww7MVIfGscKVlkOgrhyuuFawfXn9PYOIkRkjZ1jUvBHAfa7xcsW&#10;C+0m/qaxjLVIEA4FKjAx+kLKUBmyGDLniZP363qLMcm+lrrHKcFtJ9d5vpEWG04LBj0dDVVtOVgF&#10;p+F8seNNDv6zrCY2vh2uX61Sr8v58AEi0hyf4Uf7ohVsVvD/Jf0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2YxwgAAANsAAAAPAAAAAAAAAAAAAAAAAJgCAABkcnMvZG93&#10;bnJldi54bWxQSwUGAAAAAAQABAD1AAAAhwMAAAAA&#10;" filled="f" stroked="f">
                    <v:path arrowok="t"/>
                    <v:textbox>
                      <w:txbxContent>
                        <w:p w:rsidR="006172F3" w:rsidRPr="0067472D" w:rsidRDefault="00C40158" w:rsidP="00267AB6">
                          <w:pPr>
                            <w:spacing w:after="0" w:line="480" w:lineRule="auto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tidak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Straight Connector 149" o:spid="_x0000_s1048" style="position:absolute;visibility:visible;mso-wrap-style:square" from="24479,20955" to="30480,2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cJcQAAADc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NkT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BwlxAAAANwAAAAPAAAAAAAAAAAA&#10;AAAAAKECAABkcnMvZG93bnJldi54bWxQSwUGAAAAAAQABAD5AAAAkgMAAAAA&#10;" strokecolor="black [3213]"/>
                <v:shape id="Straight Arrow Connector 152" o:spid="_x0000_s1049" type="#_x0000_t32" style="position:absolute;left:30480;top:10287;width:0;height:10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ystMUAAADcAAAADwAAAGRycy9kb3ducmV2LnhtbERP22oCMRB9F/yHMIW+abZrq7IaRVqK&#10;LS2IFwTfhs24WdxM1k3U7d83hYJvczjXmc5bW4krNb50rOCpn4Agzp0uuVCw2773xiB8QNZYOSYF&#10;P+RhPut2pphpd+M1XTehEDGEfYYKTAh1JqXPDVn0fVcTR+7oGoshwqaQusFbDLeVTJNkKC2WHBsM&#10;1vRqKD9tLlbB2+f+eXRuz6vB8mC+cxqMDuniS6nHh3YxARGoDXfxv/tDx/kvKfw9Ey+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ystMUAAADcAAAADwAAAAAAAAAA&#10;AAAAAAChAgAAZHJzL2Rvd25yZXYueG1sUEsFBgAAAAAEAAQA+QAAAJMDAAAAAA==&#10;" strokecolor="black [3040]">
                  <v:stroke endarrow="open"/>
                </v:shape>
              </v:group>
            </w:pict>
          </mc:Fallback>
        </mc:AlternateContent>
      </w: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FA0972" w:rsidRDefault="00FA0972" w:rsidP="00171B8B">
      <w:pPr>
        <w:spacing w:after="0" w:line="480" w:lineRule="auto"/>
        <w:rPr>
          <w:rFonts w:ascii="Times New Roman" w:hAnsi="Times New Roman"/>
          <w:sz w:val="24"/>
        </w:rPr>
      </w:pPr>
    </w:p>
    <w:p w:rsidR="00171B8B" w:rsidRDefault="00171B8B" w:rsidP="00171B8B">
      <w:pPr>
        <w:spacing w:after="0" w:line="480" w:lineRule="auto"/>
        <w:rPr>
          <w:rFonts w:ascii="Times New Roman" w:hAnsi="Times New Roman"/>
          <w:sz w:val="24"/>
        </w:rPr>
      </w:pPr>
    </w:p>
    <w:p w:rsidR="00C40158" w:rsidRPr="00171B8B" w:rsidRDefault="00C40158" w:rsidP="00171B8B">
      <w:pPr>
        <w:spacing w:after="0" w:line="480" w:lineRule="auto"/>
        <w:rPr>
          <w:rFonts w:ascii="Times New Roman" w:hAnsi="Times New Roman"/>
          <w:sz w:val="24"/>
        </w:rPr>
      </w:pPr>
    </w:p>
    <w:p w:rsidR="00C40158" w:rsidRDefault="00035E62" w:rsidP="00C81AC8">
      <w:pPr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  <w:r w:rsidRPr="00395909">
        <w:rPr>
          <w:rFonts w:ascii="Times New Roman" w:hAnsi="Times New Roman"/>
          <w:b/>
          <w:sz w:val="24"/>
        </w:rPr>
        <w:t>Gambar 3.</w:t>
      </w:r>
      <w:r w:rsidR="00B72DF3">
        <w:rPr>
          <w:rFonts w:ascii="Times New Roman" w:hAnsi="Times New Roman"/>
          <w:b/>
          <w:sz w:val="24"/>
        </w:rPr>
        <w:t>3</w:t>
      </w:r>
      <w:r w:rsidR="00165128" w:rsidRPr="0002098D">
        <w:rPr>
          <w:rFonts w:ascii="Times New Roman" w:hAnsi="Times New Roman"/>
          <w:i/>
          <w:sz w:val="24"/>
        </w:rPr>
        <w:t xml:space="preserve"> </w:t>
      </w:r>
      <w:r w:rsidR="00165128" w:rsidRPr="00186686">
        <w:rPr>
          <w:rFonts w:ascii="Times New Roman" w:hAnsi="Times New Roman"/>
          <w:sz w:val="24"/>
        </w:rPr>
        <w:t xml:space="preserve">Diagram </w:t>
      </w:r>
      <w:r w:rsidR="00A04DC3">
        <w:rPr>
          <w:rFonts w:ascii="Times New Roman" w:hAnsi="Times New Roman"/>
          <w:sz w:val="24"/>
        </w:rPr>
        <w:t>perkenalan</w:t>
      </w:r>
    </w:p>
    <w:p w:rsidR="00B00F13" w:rsidRPr="0067472D" w:rsidRDefault="00B00F13" w:rsidP="005F383A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lastRenderedPageBreak/>
        <w:t xml:space="preserve">Pada gambar activity diagram diatas, alur prosesnya adalah sebagai </w:t>
      </w:r>
      <w:proofErr w:type="gramStart"/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berikut :</w:t>
      </w:r>
      <w:proofErr w:type="gramEnd"/>
    </w:p>
    <w:p w:rsidR="00B00F13" w:rsidRPr="00B56DEB" w:rsidRDefault="00B00F13" w:rsidP="00593D13">
      <w:pPr>
        <w:pStyle w:val="ListParagraph"/>
        <w:numPr>
          <w:ilvl w:val="0"/>
          <w:numId w:val="9"/>
        </w:numPr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56DEB">
        <w:rPr>
          <w:rFonts w:ascii="Times New Roman" w:hAnsi="Times New Roman"/>
          <w:sz w:val="24"/>
          <w:szCs w:val="24"/>
        </w:rPr>
        <w:t xml:space="preserve">User </w:t>
      </w:r>
      <w:r w:rsidR="00267AB6">
        <w:rPr>
          <w:rFonts w:ascii="Times New Roman" w:hAnsi="Times New Roman"/>
          <w:sz w:val="24"/>
          <w:szCs w:val="24"/>
        </w:rPr>
        <w:t xml:space="preserve">disuguhi konten berupa pengenalan unsur-unsur </w:t>
      </w:r>
      <w:r w:rsidR="0083188A">
        <w:rPr>
          <w:rFonts w:ascii="Times New Roman" w:hAnsi="Times New Roman"/>
          <w:sz w:val="24"/>
          <w:szCs w:val="24"/>
        </w:rPr>
        <w:t>g</w:t>
      </w:r>
      <w:r w:rsidR="00267AB6">
        <w:rPr>
          <w:rFonts w:ascii="Times New Roman" w:hAnsi="Times New Roman"/>
          <w:sz w:val="24"/>
          <w:szCs w:val="24"/>
        </w:rPr>
        <w:t xml:space="preserve">ending jawa seperti definisi, fungsi, dan </w:t>
      </w:r>
      <w:proofErr w:type="gramStart"/>
      <w:r w:rsidR="00267AB6">
        <w:rPr>
          <w:rFonts w:ascii="Times New Roman" w:hAnsi="Times New Roman"/>
          <w:sz w:val="24"/>
          <w:szCs w:val="24"/>
        </w:rPr>
        <w:t>sejarah .</w:t>
      </w:r>
      <w:proofErr w:type="gramEnd"/>
    </w:p>
    <w:p w:rsidR="005D1998" w:rsidRPr="00B72DF3" w:rsidRDefault="00B56DEB" w:rsidP="005D1998">
      <w:pPr>
        <w:pStyle w:val="ListParagraph"/>
        <w:numPr>
          <w:ilvl w:val="0"/>
          <w:numId w:val="9"/>
        </w:numPr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56DEB">
        <w:rPr>
          <w:rFonts w:ascii="Times New Roman" w:hAnsi="Times New Roman"/>
          <w:sz w:val="24"/>
          <w:szCs w:val="24"/>
        </w:rPr>
        <w:t xml:space="preserve">Setelah </w:t>
      </w:r>
      <w:r w:rsidR="00267AB6">
        <w:rPr>
          <w:rFonts w:ascii="Times New Roman" w:hAnsi="Times New Roman"/>
          <w:i/>
          <w:sz w:val="24"/>
          <w:szCs w:val="24"/>
        </w:rPr>
        <w:t xml:space="preserve">scroll </w:t>
      </w:r>
      <w:r w:rsidR="00267AB6" w:rsidRPr="00267AB6">
        <w:rPr>
          <w:rFonts w:ascii="Times New Roman" w:hAnsi="Times New Roman"/>
          <w:sz w:val="24"/>
          <w:szCs w:val="24"/>
        </w:rPr>
        <w:t>halaman sampai bawah</w:t>
      </w:r>
      <w:r w:rsidR="00267AB6">
        <w:rPr>
          <w:rFonts w:ascii="Times New Roman" w:hAnsi="Times New Roman"/>
          <w:sz w:val="24"/>
          <w:szCs w:val="24"/>
        </w:rPr>
        <w:t xml:space="preserve"> </w:t>
      </w:r>
      <w:r w:rsidR="00267AB6">
        <w:rPr>
          <w:rFonts w:ascii="Times New Roman" w:hAnsi="Times New Roman"/>
          <w:i/>
          <w:sz w:val="24"/>
          <w:szCs w:val="24"/>
        </w:rPr>
        <w:t xml:space="preserve">user </w:t>
      </w:r>
      <w:r w:rsidR="00267AB6">
        <w:rPr>
          <w:rFonts w:ascii="Times New Roman" w:hAnsi="Times New Roman"/>
          <w:sz w:val="24"/>
          <w:szCs w:val="24"/>
        </w:rPr>
        <w:t xml:space="preserve">diberi pilihan untuk </w:t>
      </w:r>
      <w:r w:rsidR="00C40158">
        <w:rPr>
          <w:rFonts w:ascii="Times New Roman" w:hAnsi="Times New Roman"/>
          <w:sz w:val="24"/>
          <w:szCs w:val="24"/>
        </w:rPr>
        <w:t>tetap berada di halaman perkenalan</w:t>
      </w:r>
      <w:r w:rsidR="00267AB6">
        <w:rPr>
          <w:rFonts w:ascii="Times New Roman" w:hAnsi="Times New Roman"/>
          <w:sz w:val="24"/>
          <w:szCs w:val="24"/>
        </w:rPr>
        <w:t xml:space="preserve"> atau kembali ke menu utama</w:t>
      </w:r>
      <w:r w:rsidR="00C40158">
        <w:rPr>
          <w:rFonts w:ascii="Times New Roman" w:hAnsi="Times New Roman"/>
          <w:sz w:val="24"/>
          <w:szCs w:val="24"/>
        </w:rPr>
        <w:t>.</w:t>
      </w:r>
    </w:p>
    <w:p w:rsidR="00C61066" w:rsidRPr="0067472D" w:rsidRDefault="00D04C8D" w:rsidP="005F383A">
      <w:pPr>
        <w:spacing w:after="0" w:line="480" w:lineRule="auto"/>
        <w:ind w:left="1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3.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id-ID"/>
        </w:rPr>
        <w:t>3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.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id-ID"/>
        </w:rPr>
        <w:t>4</w:t>
      </w:r>
      <w:bookmarkStart w:id="0" w:name="_GoBack"/>
      <w:bookmarkEnd w:id="0"/>
      <w:r w:rsidR="00165128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.2 Activty Diagram Menu </w:t>
      </w:r>
      <w:r w:rsidR="00671B30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Simulator alat musik</w:t>
      </w:r>
    </w:p>
    <w:p w:rsidR="00165128" w:rsidRDefault="00135115" w:rsidP="00165128">
      <w:pPr>
        <w:pStyle w:val="ListParagraph"/>
        <w:spacing w:after="0" w:line="480" w:lineRule="auto"/>
        <w:ind w:left="885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92075</wp:posOffset>
                </wp:positionV>
                <wp:extent cx="2019300" cy="0"/>
                <wp:effectExtent l="38100" t="76200" r="0" b="114300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4" o:spid="_x0000_s1026" type="#_x0000_t32" style="position:absolute;margin-left:201.6pt;margin-top:7.25pt;width:159pt;height:0;flip:x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92075</wp:posOffset>
                </wp:positionV>
                <wp:extent cx="0" cy="615950"/>
                <wp:effectExtent l="0" t="0" r="19050" b="1270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9" o:spid="_x0000_s1026" style="position:absolute;flip:y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6pt,7.25pt" to="360.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" strokecolor="black [3040]"/>
            </w:pict>
          </mc:Fallback>
        </mc:AlternateContent>
      </w:r>
      <w:r w:rsidR="00C40158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141DB02" wp14:editId="667BAC1F">
                <wp:simplePos x="0" y="0"/>
                <wp:positionH relativeFrom="column">
                  <wp:posOffset>1712595</wp:posOffset>
                </wp:positionH>
                <wp:positionV relativeFrom="paragraph">
                  <wp:posOffset>-3175</wp:posOffset>
                </wp:positionV>
                <wp:extent cx="3448050" cy="3096260"/>
                <wp:effectExtent l="0" t="19050" r="19050" b="66040"/>
                <wp:wrapNone/>
                <wp:docPr id="45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3096260"/>
                          <a:chOff x="5127" y="8852"/>
                          <a:chExt cx="5430" cy="4876"/>
                        </a:xfrm>
                      </wpg:grpSpPr>
                      <wps:wsp>
                        <wps:cNvPr id="46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6232" y="9145"/>
                            <a:ext cx="0" cy="2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59"/>
                        <wps:cNvSpPr>
                          <a:spLocks noChangeArrowheads="1"/>
                        </wps:cNvSpPr>
                        <wps:spPr bwMode="auto">
                          <a:xfrm>
                            <a:off x="6074" y="8852"/>
                            <a:ext cx="330" cy="225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lowchart: Terminator 13"/>
                        <wps:cNvSpPr>
                          <a:spLocks noChangeArrowheads="1"/>
                        </wps:cNvSpPr>
                        <wps:spPr bwMode="auto">
                          <a:xfrm>
                            <a:off x="8847" y="9972"/>
                            <a:ext cx="1710" cy="590"/>
                          </a:xfrm>
                          <a:prstGeom prst="flowChartTerminator">
                            <a:avLst/>
                          </a:prstGeom>
                          <a:solidFill>
                            <a:srgbClr val="EEECE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72F3" w:rsidRPr="00A86372" w:rsidRDefault="00C40158" w:rsidP="00165128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Menu utama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6132" y="13503"/>
                            <a:ext cx="330" cy="225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65"/>
                        <wps:cNvCnPr>
                          <a:cxnSpLocks noChangeShapeType="1"/>
                        </wps:cNvCnPr>
                        <wps:spPr bwMode="auto">
                          <a:xfrm>
                            <a:off x="6258" y="11782"/>
                            <a:ext cx="1" cy="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6288" y="13241"/>
                            <a:ext cx="18" cy="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5328" y="9465"/>
                            <a:ext cx="1793" cy="1521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72F3" w:rsidRPr="00FA0972" w:rsidRDefault="006172F3" w:rsidP="00165128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Pilih alat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lowchart: Terminator 13"/>
                        <wps:cNvSpPr>
                          <a:spLocks noChangeArrowheads="1"/>
                        </wps:cNvSpPr>
                        <wps:spPr bwMode="auto">
                          <a:xfrm>
                            <a:off x="5127" y="11287"/>
                            <a:ext cx="2332" cy="495"/>
                          </a:xfrm>
                          <a:prstGeom prst="flowChartTerminator">
                            <a:avLst/>
                          </a:prstGeom>
                          <a:solidFill>
                            <a:srgbClr val="EEECE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72F3" w:rsidRPr="00FA0972" w:rsidRDefault="00C40158" w:rsidP="00165128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Halaman sim</w:t>
                              </w:r>
                              <w:r w:rsidR="006172F3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ulator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50" style="position:absolute;left:0;text-align:left;margin-left:134.85pt;margin-top:-.25pt;width:271.5pt;height:243.8pt;z-index:251641856" coordorigin="5127,8852" coordsize="5430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">
                <v:shape id="AutoShape 258" o:spid="_x0000_s1051" type="#_x0000_t32" style="position:absolute;left:6232;top:9145;width:0;height: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    <v:stroke endarrow="block"/>
                </v:shape>
                <v:shape id="AutoShape 259" o:spid="_x0000_s1052" type="#_x0000_t120" style="position:absolute;left:6074;top:8852;width:33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EmMAA&#10;AADbAAAADwAAAGRycy9kb3ducmV2LnhtbERPy4rCMBTdD/gP4QruxlSpOnSMIoIPcDWt4CwvzZ22&#10;2tzUJmr9e7MYcHk47/myM7W4U+sqywpGwwgEcW51xYWCY7b5/ALhPLLG2jIpeJKD5aL3McdE2wf/&#10;0D31hQgh7BJUUHrfJFK6vCSDbmgb4sD92dagD7AtpG7xEcJNLcdRNJUGKw4NJTa0Lim/pDejgCaz&#10;7FDFv5v4mqWn6dmezNbtlBr0u9U3CE+df4v/3XutIA5jw5fw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dEmMAAAADbAAAADwAAAAAAAAAAAAAAAACYAgAAZHJzL2Rvd25y&#10;ZXYueG1sUEsFBgAAAAAEAAQA9QAAAIUDAAAAAA==&#10;" fillcolor="black" strokeweight="3pt">
                  <v:shadow on="t" color="#7f7f7f" opacity=".5" offset="1pt"/>
                </v:shape>
                <v:shape id="Flowchart: Terminator 13" o:spid="_x0000_s1053" type="#_x0000_t116" style="position:absolute;left:8847;top:9972;width:171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Dh8UA&#10;AADbAAAADwAAAGRycy9kb3ducmV2LnhtbESPQWvCQBSE7wX/w/IEL6XZVMXWmFVUsKi9tLH0/Mg+&#10;k9Ds25BdY/rvuwXB4zAz3zDpqje16Kh1lWUFz1EMgji3uuJCwddp9/QKwnlkjbVlUvBLDlbLwUOK&#10;ibZX/qQu84UIEHYJKii9bxIpXV6SQRfZhjh4Z9sa9EG2hdQtXgPc1HIcxzNpsOKwUGJD25Lyn+xi&#10;FLy9jD+6DfJp/r6X5vBtH4+T40Wp0bBfL0B46v09fGvvtYLpHP6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gOHxQAAANsAAAAPAAAAAAAAAAAAAAAAAJgCAABkcnMv&#10;ZG93bnJldi54bWxQSwUGAAAAAAQABAD1AAAAigMAAAAA&#10;" fillcolor="#eeece1">
                  <v:textbox>
                    <w:txbxContent>
                      <w:p w:rsidR="006172F3" w:rsidRPr="00A86372" w:rsidRDefault="00C40158" w:rsidP="0016512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Menu utama</w:t>
                        </w:r>
                      </w:p>
                    </w:txbxContent>
                  </v:textbox>
                </v:shape>
                <v:shape id="AutoShape 263" o:spid="_x0000_s1054" type="#_x0000_t120" style="position:absolute;left:6132;top:13503;width:33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fMAA&#10;AADbAAAADwAAAGRycy9kb3ducmV2LnhtbERP3WrCMBS+H/gO4QjezdSB26xGEaHM3Qhr9wDH5NgW&#10;m5OSxFrf3lwMdvnx/W92o+3EQD60jhUs5hkIYu1My7WC36p4/QQRIrLBzjEpeFCA3XbyssHcuDv/&#10;0FDGWqQQDjkqaGLscymDbshimLueOHEX5y3GBH0tjcd7CredfMuyd2mx5dTQYE+HhvS1vFkF50fx&#10;cVrpMJyKvf+y37oqb+dKqdl03K9BRBrjv/jPfTQKlml9+pJ+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/gfMAAAADbAAAADwAAAAAAAAAAAAAAAACYAgAAZHJzL2Rvd25y&#10;ZXYueG1sUEsFBgAAAAAEAAQA9QAAAIUDAAAAAA==&#10;" fillcolor="black" strokecolor="white" strokeweight="2.25pt">
                  <v:shadow on="t" color="#7f7f7f" opacity=".5" offset="1pt"/>
                </v:shape>
                <v:shape id="AutoShape 265" o:spid="_x0000_s1055" type="#_x0000_t32" style="position:absolute;left:6258;top:11782;width:1;height: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0IsQAAADbAAAADwAAAGRycy9kb3ducmV2LnhtbESPQWvCQBSE70L/w/IKvekmQot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/QixAAAANsAAAAPAAAAAAAAAAAA&#10;AAAAAKECAABkcnMvZG93bnJldi54bWxQSwUGAAAAAAQABAD5AAAAkgMAAAAA&#10;">
                  <v:stroke endarrow="block"/>
                </v:shape>
                <v:shape id="AutoShape 266" o:spid="_x0000_s1056" type="#_x0000_t32" style="position:absolute;left:6288;top:13241;width:18;height: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  <v:stroke endarrow="block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57" type="#_x0000_t110" style="position:absolute;left:5328;top:9465;width:1793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djMQA&#10;AADbAAAADwAAAGRycy9kb3ducmV2LnhtbESPzYoCMRCE74LvEHphb5pZV2UZjSKuK95EVxFv7aTn&#10;ByedYRJ1fHsjCB6LqvqKGk8bU4or1a6wrOCrG4EgTqwuOFOw+//r/IBwHlljaZkU3MnBdNJujTHW&#10;9sYbum59JgKEXYwKcu+rWEqX5GTQdW1FHLzU1gZ9kHUmdY23ADel7EXRUBosOCzkWNE8p+S8vRgF&#10;h8tyIfundL/plYt187s7DlN/VOrzo5mNQHhq/Dv8aq+0gsE3PL+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QnYzEAAAA2wAAAA8AAAAAAAAAAAAAAAAAmAIAAGRycy9k&#10;b3ducmV2LnhtbFBLBQYAAAAABAAEAPUAAACJAwAAAAA=&#10;" fillcolor="#bfbfbf">
                  <v:textbox>
                    <w:txbxContent>
                      <w:p w:rsidR="006172F3" w:rsidRPr="00FA0972" w:rsidRDefault="006172F3" w:rsidP="00165128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Pilih alat</w:t>
                        </w:r>
                      </w:p>
                    </w:txbxContent>
                  </v:textbox>
                </v:shape>
                <v:shape id="Flowchart: Terminator 13" o:spid="_x0000_s1058" type="#_x0000_t116" style="position:absolute;left:5127;top:11287;width:2332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6xMYA&#10;AADbAAAADwAAAGRycy9kb3ducmV2LnhtbESPW2vCQBSE3wv+h+UUfCnNplrbGrNKFSxeXryUPh+y&#10;p0kwezZk1xj/vVso+DjMzDdMOutMJVpqXGlZwUsUgyDOrC45V/B9XD5/gHAeWWNlmRRcycFs2ntI&#10;MdH2wntqDz4XAcIuQQWF93UipcsKMugiWxMH79c2Bn2QTS51g5cAN5UcxPGbNFhyWCiwpkVB2elw&#10;Ngq+3ge7do58HG9X0qx/7NNmuDkr1X/sPicgPHX+Hv5vr7SC0Sv8fQk/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o6xMYAAADbAAAADwAAAAAAAAAAAAAAAACYAgAAZHJz&#10;L2Rvd25yZXYueG1sUEsFBgAAAAAEAAQA9QAAAIsDAAAAAA==&#10;" fillcolor="#eeece1">
                  <v:textbox>
                    <w:txbxContent>
                      <w:p w:rsidR="006172F3" w:rsidRPr="00FA0972" w:rsidRDefault="00C40158" w:rsidP="0016512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Halaman sim</w:t>
                        </w:r>
                        <w:r w:rsidR="006172F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ulator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128" w:rsidRDefault="00B83B69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19BFBE" wp14:editId="47DD9365">
                <wp:simplePos x="0" y="0"/>
                <wp:positionH relativeFrom="column">
                  <wp:posOffset>3023870</wp:posOffset>
                </wp:positionH>
                <wp:positionV relativeFrom="paragraph">
                  <wp:posOffset>198120</wp:posOffset>
                </wp:positionV>
                <wp:extent cx="908685" cy="290195"/>
                <wp:effectExtent l="0" t="0" r="24765" b="14605"/>
                <wp:wrapNone/>
                <wp:docPr id="4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2F3" w:rsidRDefault="006172F3" w:rsidP="00165128">
                            <w:proofErr w:type="gramStart"/>
                            <w: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59" type="#_x0000_t202" style="position:absolute;left:0;text-align:left;margin-left:238.1pt;margin-top:15.6pt;width:71.55pt;height:22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" strokecolor="white">
                <v:textbox>
                  <w:txbxContent>
                    <w:p w:rsidR="006172F3" w:rsidRDefault="006172F3" w:rsidP="00165128">
                      <w:proofErr w:type="gramStart"/>
                      <w: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65128" w:rsidRDefault="00135115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D37D11" wp14:editId="6571E471">
                <wp:simplePos x="0" y="0"/>
                <wp:positionH relativeFrom="column">
                  <wp:posOffset>1160145</wp:posOffset>
                </wp:positionH>
                <wp:positionV relativeFrom="paragraph">
                  <wp:posOffset>143511</wp:posOffset>
                </wp:positionV>
                <wp:extent cx="28575" cy="1676399"/>
                <wp:effectExtent l="0" t="0" r="28575" b="19685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763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4" o:spid="_x0000_s1026" style="position:absolute;flip:x 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35pt,11.3pt" to="93.6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5C6563D7" wp14:editId="38B4093F">
            <wp:simplePos x="0" y="0"/>
            <wp:positionH relativeFrom="column">
              <wp:posOffset>1131570</wp:posOffset>
            </wp:positionH>
            <wp:positionV relativeFrom="paragraph">
              <wp:posOffset>138430</wp:posOffset>
            </wp:positionV>
            <wp:extent cx="723900" cy="133350"/>
            <wp:effectExtent l="0" t="0" r="0" b="0"/>
            <wp:wrapNone/>
            <wp:docPr id="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39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9">
        <w:rPr>
          <w:noProof/>
        </w:rPr>
        <w:drawing>
          <wp:anchor distT="0" distB="0" distL="114300" distR="114300" simplePos="0" relativeHeight="251655168" behindDoc="1" locked="0" layoutInCell="1" allowOverlap="1" wp14:anchorId="4035EBD8" wp14:editId="6FA5A16C">
            <wp:simplePos x="0" y="0"/>
            <wp:positionH relativeFrom="column">
              <wp:posOffset>2912745</wp:posOffset>
            </wp:positionH>
            <wp:positionV relativeFrom="paragraph">
              <wp:posOffset>127000</wp:posOffset>
            </wp:positionV>
            <wp:extent cx="1208405" cy="122555"/>
            <wp:effectExtent l="0" t="0" r="0" b="0"/>
            <wp:wrapNone/>
            <wp:docPr id="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28" w:rsidRDefault="00B83B69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147320</wp:posOffset>
                </wp:positionV>
                <wp:extent cx="908685" cy="290195"/>
                <wp:effectExtent l="0" t="0" r="0" b="0"/>
                <wp:wrapNone/>
                <wp:docPr id="3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2F3" w:rsidRDefault="006172F3" w:rsidP="00886C85">
                            <w:proofErr w:type="gramStart"/>
                            <w: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01.65pt;margin-top:11.6pt;width:71.55pt;height:22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" filled="f" stroked="f">
                <v:textbox>
                  <w:txbxContent>
                    <w:p w:rsidR="006172F3" w:rsidRDefault="006172F3" w:rsidP="00886C85">
                      <w:proofErr w:type="gramStart"/>
                      <w: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48000" behindDoc="0" locked="0" layoutInCell="1" allowOverlap="1">
                <wp:simplePos x="0" y="0"/>
                <wp:positionH relativeFrom="column">
                  <wp:posOffset>2409824</wp:posOffset>
                </wp:positionH>
                <wp:positionV relativeFrom="paragraph">
                  <wp:posOffset>295275</wp:posOffset>
                </wp:positionV>
                <wp:extent cx="0" cy="193675"/>
                <wp:effectExtent l="76200" t="0" r="57150" b="53975"/>
                <wp:wrapNone/>
                <wp:docPr id="38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189.75pt;margin-top:23.25pt;width:0;height:15.25pt;z-index:251652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LWNAIAAF8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B83B69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326390</wp:posOffset>
                </wp:positionV>
                <wp:extent cx="876300" cy="742950"/>
                <wp:effectExtent l="19050" t="19050" r="19050" b="38100"/>
                <wp:wrapNone/>
                <wp:docPr id="23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429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2F3" w:rsidRPr="00FA0972" w:rsidRDefault="006172F3" w:rsidP="007B5CE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back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9" o:spid="_x0000_s1061" type="#_x0000_t110" style="position:absolute;left:0;text-align:left;margin-left:156.6pt;margin-top:25.7pt;width:69pt;height:58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" fillcolor="#bfbfbf">
                <v:textbox>
                  <w:txbxContent>
                    <w:p w:rsidR="006172F3" w:rsidRPr="00FA0972" w:rsidRDefault="006172F3" w:rsidP="007B5CE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back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65128" w:rsidRDefault="00B83B69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306705</wp:posOffset>
            </wp:positionV>
            <wp:extent cx="845185" cy="114300"/>
            <wp:effectExtent l="0" t="0" r="0" b="0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64770</wp:posOffset>
                </wp:positionV>
                <wp:extent cx="409575" cy="257175"/>
                <wp:effectExtent l="0" t="0" r="28575" b="28575"/>
                <wp:wrapNone/>
                <wp:docPr id="2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2F3" w:rsidRDefault="006172F3" w:rsidP="00886C85">
                            <w:proofErr w:type="gramStart"/>
                            <w: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22.85pt;margin-top:5.1pt;width:32.25pt;height:2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" strokecolor="white">
                <v:textbox>
                  <w:txbxContent>
                    <w:p w:rsidR="006172F3" w:rsidRDefault="006172F3" w:rsidP="00886C85">
                      <w:proofErr w:type="gramStart"/>
                      <w: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65128" w:rsidRDefault="00B83B69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09150E" wp14:editId="79799738">
                <wp:simplePos x="0" y="0"/>
                <wp:positionH relativeFrom="column">
                  <wp:posOffset>2731770</wp:posOffset>
                </wp:positionH>
                <wp:positionV relativeFrom="paragraph">
                  <wp:posOffset>258445</wp:posOffset>
                </wp:positionV>
                <wp:extent cx="342900" cy="247650"/>
                <wp:effectExtent l="0" t="0" r="19050" b="19050"/>
                <wp:wrapNone/>
                <wp:docPr id="1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2F3" w:rsidRDefault="006172F3" w:rsidP="00886C85">
                            <w:proofErr w:type="gramStart"/>
                            <w: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15.1pt;margin-top:20.35pt;width:27pt;height:1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" strokecolor="white">
                <v:textbox>
                  <w:txbxContent>
                    <w:p w:rsidR="006172F3" w:rsidRDefault="006172F3" w:rsidP="00886C85">
                      <w:proofErr w:type="gramStart"/>
                      <w: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165128" w:rsidP="00165128">
      <w:pPr>
        <w:pStyle w:val="ListParagraph"/>
        <w:spacing w:after="0" w:line="480" w:lineRule="auto"/>
        <w:ind w:left="885"/>
        <w:jc w:val="center"/>
        <w:rPr>
          <w:rFonts w:ascii="Times New Roman" w:hAnsi="Times New Roman"/>
          <w:sz w:val="24"/>
        </w:rPr>
      </w:pPr>
    </w:p>
    <w:p w:rsidR="00165128" w:rsidRDefault="00035E62" w:rsidP="00B55780">
      <w:pPr>
        <w:spacing w:after="0" w:line="480" w:lineRule="auto"/>
        <w:jc w:val="center"/>
        <w:outlineLvl w:val="0"/>
        <w:rPr>
          <w:rFonts w:ascii="Times New Roman" w:hAnsi="Times New Roman"/>
          <w:i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165128" w:rsidRPr="00CD5619">
        <w:rPr>
          <w:rFonts w:ascii="Times New Roman" w:hAnsi="Times New Roman"/>
          <w:b/>
          <w:sz w:val="24"/>
        </w:rPr>
        <w:t>4</w:t>
      </w:r>
      <w:r w:rsidR="00165128">
        <w:rPr>
          <w:rFonts w:ascii="Times New Roman" w:hAnsi="Times New Roman"/>
          <w:sz w:val="24"/>
        </w:rPr>
        <w:t xml:space="preserve"> Diagram </w:t>
      </w:r>
      <w:r w:rsidR="00886C85">
        <w:rPr>
          <w:rFonts w:ascii="Times New Roman" w:hAnsi="Times New Roman"/>
          <w:sz w:val="24"/>
        </w:rPr>
        <w:t>simulator alat musik</w:t>
      </w:r>
    </w:p>
    <w:p w:rsidR="00992863" w:rsidRPr="0067472D" w:rsidRDefault="00992863" w:rsidP="005F383A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Pada gambar activity diagram </w:t>
      </w:r>
      <w:r w:rsidR="00886C85"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simulator alat musik</w:t>
      </w:r>
      <w:r w:rsidRPr="0067472D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diatas, alur prosesnya adalah sebagai berikut:</w:t>
      </w:r>
    </w:p>
    <w:p w:rsidR="00992863" w:rsidRDefault="00992863" w:rsidP="00593D13">
      <w:pPr>
        <w:pStyle w:val="ListParagraph"/>
        <w:numPr>
          <w:ilvl w:val="0"/>
          <w:numId w:val="10"/>
        </w:numPr>
        <w:spacing w:after="0" w:line="480" w:lineRule="auto"/>
        <w:ind w:left="284" w:hanging="283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User  dapat</w:t>
      </w:r>
      <w:proofErr w:type="gramEnd"/>
      <w:r>
        <w:rPr>
          <w:rFonts w:ascii="Times New Roman" w:hAnsi="Times New Roman"/>
          <w:sz w:val="24"/>
        </w:rPr>
        <w:t xml:space="preserve"> memilih </w:t>
      </w:r>
      <w:r w:rsidR="00886C85">
        <w:rPr>
          <w:rFonts w:ascii="Times New Roman" w:hAnsi="Times New Roman"/>
          <w:sz w:val="24"/>
        </w:rPr>
        <w:t>alat musi</w:t>
      </w:r>
      <w:r w:rsidR="00C97723">
        <w:rPr>
          <w:rFonts w:ascii="Times New Roman" w:hAnsi="Times New Roman"/>
          <w:sz w:val="24"/>
        </w:rPr>
        <w:t>k</w:t>
      </w:r>
      <w:r w:rsidR="00886C85">
        <w:rPr>
          <w:rFonts w:ascii="Times New Roman" w:hAnsi="Times New Roman"/>
          <w:sz w:val="24"/>
        </w:rPr>
        <w:t xml:space="preserve"> apa yang ingin dimainkan.</w:t>
      </w:r>
    </w:p>
    <w:p w:rsidR="00992863" w:rsidRDefault="00992863" w:rsidP="00593D13">
      <w:pPr>
        <w:pStyle w:val="ListParagraph"/>
        <w:numPr>
          <w:ilvl w:val="0"/>
          <w:numId w:val="10"/>
        </w:numPr>
        <w:spacing w:after="0" w:line="480" w:lineRule="auto"/>
        <w:ind w:left="284" w:hanging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Jika user </w:t>
      </w:r>
      <w:r w:rsidR="00886C85">
        <w:rPr>
          <w:rFonts w:ascii="Times New Roman" w:hAnsi="Times New Roman"/>
          <w:sz w:val="24"/>
        </w:rPr>
        <w:t>telah memilih alat musi</w:t>
      </w:r>
      <w:r w:rsidR="009D4EC4">
        <w:rPr>
          <w:rFonts w:ascii="Times New Roman" w:hAnsi="Times New Roman"/>
          <w:sz w:val="24"/>
        </w:rPr>
        <w:t>k</w:t>
      </w:r>
      <w:r w:rsidR="00886C85">
        <w:rPr>
          <w:rFonts w:ascii="Times New Roman" w:hAnsi="Times New Roman"/>
          <w:sz w:val="24"/>
        </w:rPr>
        <w:t xml:space="preserve"> yang </w:t>
      </w:r>
      <w:proofErr w:type="gramStart"/>
      <w:r w:rsidR="00886C85">
        <w:rPr>
          <w:rFonts w:ascii="Times New Roman" w:hAnsi="Times New Roman"/>
          <w:sz w:val="24"/>
        </w:rPr>
        <w:t>akan</w:t>
      </w:r>
      <w:proofErr w:type="gramEnd"/>
      <w:r w:rsidR="00886C85">
        <w:rPr>
          <w:rFonts w:ascii="Times New Roman" w:hAnsi="Times New Roman"/>
          <w:sz w:val="24"/>
        </w:rPr>
        <w:t xml:space="preserve"> dimainkan </w:t>
      </w:r>
      <w:r w:rsidR="00886C85">
        <w:rPr>
          <w:rFonts w:ascii="Times New Roman" w:hAnsi="Times New Roman"/>
          <w:i/>
          <w:sz w:val="24"/>
        </w:rPr>
        <w:t xml:space="preserve">user </w:t>
      </w:r>
      <w:r w:rsidR="00886C85" w:rsidRPr="00886C85">
        <w:rPr>
          <w:rFonts w:ascii="Times New Roman" w:hAnsi="Times New Roman"/>
          <w:sz w:val="24"/>
        </w:rPr>
        <w:t>akan masuk halaman simulator</w:t>
      </w:r>
      <w:r>
        <w:rPr>
          <w:rFonts w:ascii="Times New Roman" w:hAnsi="Times New Roman"/>
          <w:sz w:val="24"/>
        </w:rPr>
        <w:t>.</w:t>
      </w:r>
    </w:p>
    <w:p w:rsidR="00D001F4" w:rsidRPr="00896FCC" w:rsidRDefault="00886C85" w:rsidP="00593D13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Saat </w:t>
      </w:r>
      <w:r>
        <w:rPr>
          <w:rFonts w:ascii="Times New Roman" w:hAnsi="Times New Roman"/>
          <w:i/>
          <w:sz w:val="24"/>
        </w:rPr>
        <w:t xml:space="preserve">user </w:t>
      </w:r>
      <w:r>
        <w:rPr>
          <w:rFonts w:ascii="Times New Roman" w:hAnsi="Times New Roman"/>
          <w:sz w:val="24"/>
        </w:rPr>
        <w:t xml:space="preserve">berada di halaman simulator jika menekan </w:t>
      </w:r>
      <w:r>
        <w:rPr>
          <w:rFonts w:ascii="Times New Roman" w:hAnsi="Times New Roman"/>
          <w:i/>
          <w:sz w:val="24"/>
        </w:rPr>
        <w:t>button back</w:t>
      </w:r>
      <w:r>
        <w:rPr>
          <w:rFonts w:ascii="Times New Roman" w:hAnsi="Times New Roman"/>
          <w:sz w:val="24"/>
        </w:rPr>
        <w:t>,</w:t>
      </w:r>
      <w:r w:rsidR="008E58BE">
        <w:rPr>
          <w:rFonts w:ascii="Times New Roman" w:hAnsi="Times New Roman"/>
          <w:sz w:val="24"/>
        </w:rPr>
        <w:t xml:space="preserve"> </w:t>
      </w:r>
      <w:r w:rsidR="008E58BE">
        <w:rPr>
          <w:rFonts w:ascii="Times New Roman" w:hAnsi="Times New Roman"/>
          <w:i/>
          <w:sz w:val="24"/>
        </w:rPr>
        <w:t xml:space="preserve">user </w:t>
      </w:r>
      <w:proofErr w:type="gramStart"/>
      <w:r w:rsidR="008E58BE">
        <w:rPr>
          <w:rFonts w:ascii="Times New Roman" w:hAnsi="Times New Roman"/>
          <w:sz w:val="24"/>
        </w:rPr>
        <w:t>akan</w:t>
      </w:r>
      <w:proofErr w:type="gramEnd"/>
      <w:r w:rsidR="008E58BE">
        <w:rPr>
          <w:rFonts w:ascii="Times New Roman" w:hAnsi="Times New Roman"/>
          <w:sz w:val="24"/>
        </w:rPr>
        <w:t xml:space="preserve"> kembali ke halaman memilih alat musi</w:t>
      </w:r>
      <w:r w:rsidR="00F11795">
        <w:rPr>
          <w:rFonts w:ascii="Times New Roman" w:hAnsi="Times New Roman"/>
          <w:sz w:val="24"/>
        </w:rPr>
        <w:t>k</w:t>
      </w:r>
      <w:r w:rsidR="008E58BE">
        <w:rPr>
          <w:rFonts w:ascii="Times New Roman" w:hAnsi="Times New Roman"/>
          <w:sz w:val="24"/>
        </w:rPr>
        <w:t xml:space="preserve"> yang ingin dimainkan</w:t>
      </w:r>
      <w:r w:rsidR="0021483C">
        <w:rPr>
          <w:rFonts w:ascii="Times New Roman" w:hAnsi="Times New Roman"/>
          <w:sz w:val="24"/>
        </w:rPr>
        <w:t>.</w:t>
      </w:r>
    </w:p>
    <w:p w:rsidR="00165128" w:rsidRPr="0067472D" w:rsidRDefault="00035E62" w:rsidP="00593D13">
      <w:pPr>
        <w:pStyle w:val="ListParagraph"/>
        <w:numPr>
          <w:ilvl w:val="1"/>
          <w:numId w:val="7"/>
        </w:numPr>
        <w:spacing w:after="0" w:line="480" w:lineRule="auto"/>
        <w:ind w:left="567" w:hanging="566"/>
        <w:contextualSpacing w:val="0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</w:pP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Rancangan </w:t>
      </w:r>
      <w:r w:rsidR="002B76CD"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>User</w:t>
      </w:r>
      <w:r w:rsidRPr="006747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id-ID" w:eastAsia="id-ID"/>
        </w:rPr>
        <w:t xml:space="preserve"> Interface</w:t>
      </w:r>
    </w:p>
    <w:p w:rsidR="005F383A" w:rsidRPr="0067472D" w:rsidRDefault="005F383A" w:rsidP="00BE3CAB">
      <w:pPr>
        <w:pStyle w:val="ListParagraph"/>
        <w:spacing w:after="0" w:line="480" w:lineRule="auto"/>
        <w:ind w:left="0" w:firstLine="567"/>
        <w:contextualSpacing w:val="0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Untuk memudahkan </w:t>
      </w:r>
      <w:r w:rsidRPr="0067472D"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id-ID"/>
        </w:rPr>
        <w:t>user</w:t>
      </w: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 dalam menjalankan aplikasi, pastinya membutuhkan desain aplikasi yang simple dan tidak menyulitkatkan bahkan masyarakat awam sekalipun.</w:t>
      </w:r>
    </w:p>
    <w:p w:rsidR="005F383A" w:rsidRPr="0067472D" w:rsidRDefault="005F383A" w:rsidP="00BE3CAB">
      <w:pPr>
        <w:spacing w:after="0" w:line="480" w:lineRule="auto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Berikut </w:t>
      </w:r>
      <w:r w:rsidR="00BE3CAB"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adalah </w:t>
      </w: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rancangan desain yang akan digunakan dalam aplikasi </w:t>
      </w:r>
      <w:r w:rsidR="00BE3CAB"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>gending Jawa:</w:t>
      </w:r>
    </w:p>
    <w:p w:rsidR="003E2DCD" w:rsidRPr="009667A7" w:rsidRDefault="009F2948" w:rsidP="00593D13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9667A7">
        <w:rPr>
          <w:rFonts w:ascii="Times New Roman" w:hAnsi="Times New Roman"/>
          <w:i/>
          <w:sz w:val="24"/>
          <w:szCs w:val="24"/>
        </w:rPr>
        <w:t xml:space="preserve">Splash </w:t>
      </w:r>
      <w:r w:rsidR="00755DAC" w:rsidRPr="009667A7">
        <w:rPr>
          <w:rFonts w:ascii="Times New Roman" w:hAnsi="Times New Roman"/>
          <w:i/>
          <w:sz w:val="24"/>
          <w:szCs w:val="24"/>
        </w:rPr>
        <w:t>Screen</w:t>
      </w:r>
    </w:p>
    <w:p w:rsidR="00C50ED5" w:rsidRPr="0067472D" w:rsidRDefault="00FE1289" w:rsidP="00C50ED5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</w:pP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>Splash S</w:t>
      </w:r>
      <w:r w:rsidR="00755DAC"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>creen</w:t>
      </w:r>
      <w:r w:rsidR="00E93328"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 </w:t>
      </w: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>adalah tampilan tambahan yang akan muncul saat pertama kali kita membuka aplikasi.</w:t>
      </w:r>
      <w:r w:rsidR="00C50ED5"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 </w:t>
      </w:r>
      <w:r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>Splash screen biasanya menampilan loading progress, logo, dan info aplikasi.</w:t>
      </w:r>
      <w:r w:rsidR="00BE3CAB" w:rsidRPr="0067472D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t xml:space="preserve"> </w:t>
      </w:r>
    </w:p>
    <w:p w:rsidR="00755DAC" w:rsidRDefault="00D04C8D" w:rsidP="00C50ED5">
      <w:pPr>
        <w:spacing w:after="0" w:line="48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5" type="#_x0000_t75" style="width:159pt;height:282pt">
            <v:imagedata r:id="rId13" o:title="splash acreen rancangan"/>
          </v:shape>
        </w:pict>
      </w:r>
    </w:p>
    <w:p w:rsidR="008E7675" w:rsidRDefault="004175FF" w:rsidP="00896FCC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i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035E62" w:rsidRPr="00CD5619">
        <w:rPr>
          <w:rFonts w:ascii="Times New Roman" w:hAnsi="Times New Roman"/>
          <w:b/>
          <w:sz w:val="24"/>
        </w:rPr>
        <w:t>5</w:t>
      </w:r>
      <w:r w:rsidR="00A51C0E">
        <w:rPr>
          <w:rFonts w:ascii="Times New Roman" w:hAnsi="Times New Roman"/>
          <w:sz w:val="24"/>
        </w:rPr>
        <w:t xml:space="preserve"> </w:t>
      </w:r>
      <w:r w:rsidR="007D374A">
        <w:rPr>
          <w:rFonts w:ascii="Times New Roman" w:hAnsi="Times New Roman"/>
          <w:sz w:val="24"/>
        </w:rPr>
        <w:t xml:space="preserve">Desain Tampilan </w:t>
      </w:r>
      <w:r w:rsidR="00755DAC" w:rsidRPr="00A03B9A">
        <w:rPr>
          <w:rFonts w:ascii="Times New Roman" w:hAnsi="Times New Roman"/>
          <w:i/>
          <w:sz w:val="24"/>
        </w:rPr>
        <w:t>Splash Screen</w:t>
      </w:r>
    </w:p>
    <w:p w:rsidR="00D2233D" w:rsidRPr="00D31A20" w:rsidRDefault="00D2233D" w:rsidP="00D2233D">
      <w:pPr>
        <w:pStyle w:val="ListParagraph"/>
        <w:spacing w:after="0" w:line="480" w:lineRule="auto"/>
        <w:ind w:left="0"/>
        <w:jc w:val="both"/>
        <w:outlineLvl w:val="0"/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</w:pPr>
      <w:r w:rsidRPr="00D31A20">
        <w:rPr>
          <w:rFonts w:ascii="Times New Roman" w:eastAsia="Times New Roman" w:hAnsi="Times New Roman"/>
          <w:noProof/>
          <w:color w:val="000000"/>
          <w:sz w:val="24"/>
          <w:szCs w:val="24"/>
          <w:lang w:eastAsia="id-ID"/>
        </w:rPr>
        <w:lastRenderedPageBreak/>
        <w:t>Tampilan output diatas terdiri dari beberapa komponen sebagai berikut:</w:t>
      </w:r>
    </w:p>
    <w:p w:rsidR="00410150" w:rsidRPr="00410150" w:rsidRDefault="00B83B69" w:rsidP="00410150">
      <w:pPr>
        <w:pStyle w:val="ListParagraph"/>
        <w:numPr>
          <w:ilvl w:val="0"/>
          <w:numId w:val="16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192405</wp:posOffset>
            </wp:positionV>
            <wp:extent cx="1725295" cy="3059430"/>
            <wp:effectExtent l="0" t="0" r="8255" b="7620"/>
            <wp:wrapNone/>
            <wp:docPr id="18" name="Picture 2" descr="splash screen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lash screen it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150">
        <w:rPr>
          <w:rFonts w:ascii="Times New Roman" w:hAnsi="Times New Roman"/>
          <w:sz w:val="24"/>
        </w:rPr>
        <w:t>Splash screen hitam.jpg</w:t>
      </w: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</w:p>
    <w:p w:rsidR="00410150" w:rsidRDefault="00410150" w:rsidP="00410150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i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>
        <w:rPr>
          <w:rFonts w:ascii="Times New Roman" w:hAnsi="Times New Roman"/>
          <w:b/>
          <w:sz w:val="24"/>
        </w:rPr>
        <w:t>6</w:t>
      </w:r>
      <w:r>
        <w:rPr>
          <w:rFonts w:ascii="Times New Roman" w:hAnsi="Times New Roman"/>
          <w:sz w:val="24"/>
        </w:rPr>
        <w:t xml:space="preserve"> Splash screen hitam.jpg </w:t>
      </w:r>
    </w:p>
    <w:p w:rsidR="00410150" w:rsidRDefault="00410150" w:rsidP="00410150">
      <w:pPr>
        <w:pStyle w:val="ListParagraph"/>
        <w:numPr>
          <w:ilvl w:val="0"/>
          <w:numId w:val="16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Splash screen.jpg</w:t>
      </w:r>
    </w:p>
    <w:p w:rsidR="00410150" w:rsidRDefault="00B83B69" w:rsidP="00410150">
      <w:pPr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701165" cy="3030220"/>
            <wp:effectExtent l="0" t="0" r="0" b="0"/>
            <wp:docPr id="3" name="Picture 3" descr="splash a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lash acre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3D" w:rsidRPr="00410150" w:rsidRDefault="004B71A8" w:rsidP="00410150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sz w:val="24"/>
        </w:rPr>
        <w:t>Gambar 3.7</w:t>
      </w:r>
      <w:r w:rsidR="00410150">
        <w:rPr>
          <w:rFonts w:ascii="Times New Roman" w:hAnsi="Times New Roman"/>
          <w:sz w:val="24"/>
        </w:rPr>
        <w:t xml:space="preserve"> Splash screen.jpg</w:t>
      </w:r>
    </w:p>
    <w:p w:rsidR="009F2948" w:rsidRPr="009667A7" w:rsidRDefault="00E93328" w:rsidP="00593D13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F383A">
        <w:rPr>
          <w:rFonts w:ascii="Times New Roman" w:hAnsi="Times New Roman"/>
          <w:i/>
          <w:sz w:val="24"/>
          <w:szCs w:val="24"/>
        </w:rPr>
        <w:lastRenderedPageBreak/>
        <w:t xml:space="preserve"> </w:t>
      </w:r>
      <w:r w:rsidR="009F2948" w:rsidRPr="009667A7">
        <w:rPr>
          <w:rFonts w:ascii="Times New Roman" w:hAnsi="Times New Roman"/>
          <w:sz w:val="24"/>
          <w:szCs w:val="24"/>
        </w:rPr>
        <w:t>Menu Utama</w:t>
      </w:r>
    </w:p>
    <w:p w:rsidR="00BA3371" w:rsidRPr="005F383A" w:rsidRDefault="00C64482" w:rsidP="005F383A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F383A">
        <w:rPr>
          <w:rFonts w:ascii="Times New Roman" w:hAnsi="Times New Roman"/>
          <w:sz w:val="24"/>
          <w:szCs w:val="24"/>
        </w:rPr>
        <w:t xml:space="preserve">Menu utama merupakan menu pembuka dari </w:t>
      </w:r>
      <w:r w:rsidR="002B76CD" w:rsidRPr="005F383A">
        <w:rPr>
          <w:rFonts w:ascii="Times New Roman" w:hAnsi="Times New Roman"/>
          <w:i/>
          <w:sz w:val="24"/>
          <w:szCs w:val="24"/>
        </w:rPr>
        <w:t>game</w:t>
      </w:r>
      <w:r w:rsidRPr="005F383A">
        <w:rPr>
          <w:rFonts w:ascii="Times New Roman" w:hAnsi="Times New Roman"/>
          <w:sz w:val="24"/>
          <w:szCs w:val="24"/>
        </w:rPr>
        <w:t xml:space="preserve"> dimana akan tersedia beber</w:t>
      </w:r>
      <w:r w:rsidR="00C63B83" w:rsidRPr="005F383A">
        <w:rPr>
          <w:rFonts w:ascii="Times New Roman" w:hAnsi="Times New Roman"/>
          <w:sz w:val="24"/>
          <w:szCs w:val="24"/>
        </w:rPr>
        <w:t xml:space="preserve">apa tombol pilihan menu </w:t>
      </w:r>
      <w:r w:rsidR="00CA14FC" w:rsidRPr="005F383A">
        <w:rPr>
          <w:rFonts w:ascii="Times New Roman" w:hAnsi="Times New Roman"/>
          <w:sz w:val="24"/>
          <w:szCs w:val="24"/>
        </w:rPr>
        <w:t>perkenalan</w:t>
      </w:r>
      <w:r w:rsidR="00C63B83" w:rsidRPr="005F383A">
        <w:rPr>
          <w:rFonts w:ascii="Times New Roman" w:hAnsi="Times New Roman"/>
          <w:sz w:val="24"/>
          <w:szCs w:val="24"/>
        </w:rPr>
        <w:t xml:space="preserve"> </w:t>
      </w:r>
      <w:r w:rsidR="0083188A">
        <w:rPr>
          <w:rFonts w:ascii="Times New Roman" w:hAnsi="Times New Roman"/>
          <w:sz w:val="24"/>
          <w:szCs w:val="24"/>
        </w:rPr>
        <w:t>g</w:t>
      </w:r>
      <w:r w:rsidR="00CA14FC" w:rsidRPr="005F383A">
        <w:rPr>
          <w:rFonts w:ascii="Times New Roman" w:hAnsi="Times New Roman"/>
          <w:sz w:val="24"/>
          <w:szCs w:val="24"/>
        </w:rPr>
        <w:t>ending Jawa</w:t>
      </w:r>
      <w:r w:rsidR="00755DAC" w:rsidRPr="005F383A">
        <w:rPr>
          <w:rFonts w:ascii="Times New Roman" w:hAnsi="Times New Roman"/>
          <w:sz w:val="24"/>
          <w:szCs w:val="24"/>
        </w:rPr>
        <w:t>,</w:t>
      </w:r>
      <w:r w:rsidR="00A51C0E" w:rsidRPr="005F383A">
        <w:rPr>
          <w:rFonts w:ascii="Times New Roman" w:hAnsi="Times New Roman"/>
          <w:sz w:val="24"/>
          <w:szCs w:val="24"/>
        </w:rPr>
        <w:t xml:space="preserve"> </w:t>
      </w:r>
      <w:r w:rsidR="00CA14FC" w:rsidRPr="005F383A">
        <w:rPr>
          <w:rFonts w:ascii="Times New Roman" w:hAnsi="Times New Roman"/>
          <w:sz w:val="24"/>
          <w:szCs w:val="24"/>
        </w:rPr>
        <w:t>simulator</w:t>
      </w:r>
      <w:proofErr w:type="gramStart"/>
      <w:r w:rsidR="00A441BD" w:rsidRPr="005F383A">
        <w:rPr>
          <w:rFonts w:ascii="Times New Roman" w:hAnsi="Times New Roman"/>
          <w:sz w:val="24"/>
          <w:szCs w:val="24"/>
        </w:rPr>
        <w:t>,</w:t>
      </w:r>
      <w:r w:rsidR="00CA14FC" w:rsidRPr="005F383A">
        <w:rPr>
          <w:rFonts w:ascii="Times New Roman" w:hAnsi="Times New Roman"/>
          <w:sz w:val="24"/>
          <w:szCs w:val="24"/>
        </w:rPr>
        <w:t>Game</w:t>
      </w:r>
      <w:proofErr w:type="gramEnd"/>
      <w:r w:rsidR="000C6FCE" w:rsidRPr="005F383A">
        <w:rPr>
          <w:rFonts w:ascii="Times New Roman" w:hAnsi="Times New Roman"/>
          <w:sz w:val="24"/>
          <w:szCs w:val="24"/>
        </w:rPr>
        <w:t xml:space="preserve"> dan </w:t>
      </w:r>
      <w:r w:rsidRPr="005F383A">
        <w:rPr>
          <w:rFonts w:ascii="Times New Roman" w:hAnsi="Times New Roman"/>
          <w:sz w:val="24"/>
          <w:szCs w:val="24"/>
        </w:rPr>
        <w:t>Keluar.</w:t>
      </w:r>
    </w:p>
    <w:p w:rsidR="009E5224" w:rsidRPr="00253AE8" w:rsidRDefault="00D04C8D" w:rsidP="00BA3371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pict>
          <v:shape id="_x0000_i1026" type="#_x0000_t75" style="width:191.25pt;height:339pt">
            <v:imagedata r:id="rId16" o:title="menu utama rancangan"/>
          </v:shape>
        </w:pict>
      </w:r>
    </w:p>
    <w:p w:rsidR="00896FCC" w:rsidRDefault="00A441BD" w:rsidP="00B72DF3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 w:rsidRPr="00CD5619">
        <w:rPr>
          <w:rFonts w:ascii="Times New Roman" w:hAnsi="Times New Roman"/>
          <w:b/>
          <w:sz w:val="24"/>
        </w:rPr>
        <w:t xml:space="preserve">Gambar </w:t>
      </w:r>
      <w:r w:rsidR="004175FF" w:rsidRPr="00CD5619">
        <w:rPr>
          <w:rFonts w:ascii="Times New Roman" w:hAnsi="Times New Roman"/>
          <w:b/>
          <w:sz w:val="24"/>
        </w:rPr>
        <w:t>3.</w:t>
      </w:r>
      <w:r w:rsidR="004B71A8">
        <w:rPr>
          <w:rFonts w:ascii="Times New Roman" w:hAnsi="Times New Roman"/>
          <w:b/>
          <w:sz w:val="24"/>
        </w:rPr>
        <w:t xml:space="preserve">8 </w:t>
      </w:r>
      <w:r w:rsidR="007D374A">
        <w:rPr>
          <w:rFonts w:ascii="Times New Roman" w:hAnsi="Times New Roman"/>
          <w:sz w:val="24"/>
        </w:rPr>
        <w:t>Desain Tampilan</w:t>
      </w:r>
      <w:r w:rsidR="00C64482">
        <w:rPr>
          <w:rFonts w:ascii="Times New Roman" w:hAnsi="Times New Roman"/>
          <w:sz w:val="24"/>
        </w:rPr>
        <w:t xml:space="preserve"> Menu Utama</w:t>
      </w:r>
    </w:p>
    <w:p w:rsidR="00896541" w:rsidRDefault="00C856F4" w:rsidP="00896541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231775</wp:posOffset>
                </wp:positionV>
                <wp:extent cx="428625" cy="428625"/>
                <wp:effectExtent l="0" t="0" r="28575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6F4" w:rsidRPr="00C856F4" w:rsidRDefault="00C856F4" w:rsidP="00C856F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56F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5" o:spid="_x0000_s1064" style="position:absolute;left:0;text-align:left;margin-left:121.35pt;margin-top:18.25pt;width:33.75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" fillcolor="black [3200]" strokecolor="black [1600]" strokeweight="2pt">
                <v:textbox>
                  <w:txbxContent>
                    <w:p w:rsidR="00C856F4" w:rsidRPr="00C856F4" w:rsidRDefault="00C856F4" w:rsidP="00C856F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856F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i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896541">
        <w:rPr>
          <w:rFonts w:ascii="Times New Roman" w:hAnsi="Times New Roman"/>
          <w:sz w:val="24"/>
        </w:rPr>
        <w:t xml:space="preserve">Tampilan </w:t>
      </w:r>
      <w:r w:rsidR="00896541">
        <w:rPr>
          <w:rFonts w:ascii="Times New Roman" w:hAnsi="Times New Roman"/>
          <w:i/>
          <w:sz w:val="24"/>
        </w:rPr>
        <w:t xml:space="preserve">output </w:t>
      </w:r>
      <w:r w:rsidR="00896541">
        <w:rPr>
          <w:rFonts w:ascii="Times New Roman" w:hAnsi="Times New Roman"/>
          <w:sz w:val="24"/>
        </w:rPr>
        <w:t>diatas terdiri dari beberapa komponen sebagai berikut:</w:t>
      </w:r>
    </w:p>
    <w:p w:rsidR="00896541" w:rsidRDefault="00896541" w:rsidP="00896541">
      <w:pPr>
        <w:pStyle w:val="ListParagraph"/>
        <w:numPr>
          <w:ilvl w:val="0"/>
          <w:numId w:val="17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Button info.png</w:t>
      </w:r>
    </w:p>
    <w:p w:rsidR="00896541" w:rsidRDefault="00896541" w:rsidP="00896541">
      <w:pPr>
        <w:pStyle w:val="ListParagraph"/>
        <w:spacing w:after="0" w:line="480" w:lineRule="auto"/>
        <w:outlineLvl w:val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Fungsinya untuk memberikan informasi tentang aplikasi.</w:t>
      </w:r>
      <w:proofErr w:type="gramEnd"/>
    </w:p>
    <w:p w:rsidR="00896541" w:rsidRDefault="00C856F4" w:rsidP="00896541">
      <w:pPr>
        <w:pStyle w:val="ListParagraph"/>
        <w:numPr>
          <w:ilvl w:val="0"/>
          <w:numId w:val="17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-635</wp:posOffset>
                </wp:positionV>
                <wp:extent cx="1495425" cy="295275"/>
                <wp:effectExtent l="0" t="0" r="28575" b="28575"/>
                <wp:wrapNone/>
                <wp:docPr id="166" name="Rounded 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6F4" w:rsidRDefault="00C856F4" w:rsidP="00C856F4">
                            <w:pPr>
                              <w:jc w:val="center"/>
                            </w:pPr>
                            <w:r>
                              <w:t>Button perkenalan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6" o:spid="_x0000_s1065" style="position:absolute;left:0;text-align:left;margin-left:155.1pt;margin-top:-.05pt;width:117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" fillcolor="black [3200]" strokecolor="black [1600]" strokeweight="2pt">
                <v:textbox>
                  <w:txbxContent>
                    <w:p w:rsidR="00C856F4" w:rsidRDefault="00C856F4" w:rsidP="00C856F4">
                      <w:pPr>
                        <w:jc w:val="center"/>
                      </w:pPr>
                      <w:r>
                        <w:t>Button perkenalan</w:t>
                      </w:r>
                    </w:p>
                  </w:txbxContent>
                </v:textbox>
              </v:roundrect>
            </w:pict>
          </mc:Fallback>
        </mc:AlternateContent>
      </w:r>
      <w:r w:rsidR="00896541">
        <w:rPr>
          <w:rFonts w:ascii="Times New Roman" w:hAnsi="Times New Roman"/>
          <w:sz w:val="24"/>
        </w:rPr>
        <w:t>Button perkenalan.png</w:t>
      </w:r>
    </w:p>
    <w:p w:rsidR="00896541" w:rsidRPr="00896541" w:rsidRDefault="00C856F4" w:rsidP="00896541">
      <w:pPr>
        <w:pStyle w:val="ListParagraph"/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9DDB3B" wp14:editId="27F0388F">
                <wp:simplePos x="0" y="0"/>
                <wp:positionH relativeFrom="column">
                  <wp:posOffset>1903095</wp:posOffset>
                </wp:positionH>
                <wp:positionV relativeFrom="paragraph">
                  <wp:posOffset>325120</wp:posOffset>
                </wp:positionV>
                <wp:extent cx="1800225" cy="276225"/>
                <wp:effectExtent l="0" t="0" r="28575" b="28575"/>
                <wp:wrapNone/>
                <wp:docPr id="167" name="Rounded 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6F4" w:rsidRDefault="002E3599" w:rsidP="00C856F4">
                            <w:pPr>
                              <w:jc w:val="center"/>
                            </w:pPr>
                            <w:r>
                              <w:t>Button alat musik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7" o:spid="_x0000_s1066" style="position:absolute;left:0;text-align:left;margin-left:149.85pt;margin-top:25.6pt;width:141.75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" fillcolor="black [3200]" strokecolor="black [1600]" strokeweight="2pt">
                <v:textbox>
                  <w:txbxContent>
                    <w:p w:rsidR="00C856F4" w:rsidRDefault="002E3599" w:rsidP="00C856F4">
                      <w:pPr>
                        <w:jc w:val="center"/>
                      </w:pPr>
                      <w:r>
                        <w:t>Button alat musik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="00896541">
        <w:rPr>
          <w:rFonts w:ascii="Times New Roman" w:hAnsi="Times New Roman"/>
          <w:sz w:val="24"/>
        </w:rPr>
        <w:t xml:space="preserve">Tombol untuk masuk </w:t>
      </w:r>
      <w:r w:rsidR="00896541">
        <w:rPr>
          <w:rFonts w:ascii="Times New Roman" w:hAnsi="Times New Roman"/>
          <w:i/>
          <w:sz w:val="24"/>
        </w:rPr>
        <w:t>scene</w:t>
      </w:r>
      <w:r w:rsidR="00896541">
        <w:rPr>
          <w:rFonts w:ascii="Times New Roman" w:hAnsi="Times New Roman"/>
          <w:sz w:val="24"/>
        </w:rPr>
        <w:t xml:space="preserve"> </w:t>
      </w:r>
      <w:r w:rsidR="00896541" w:rsidRPr="00896541">
        <w:rPr>
          <w:rFonts w:ascii="Times New Roman" w:hAnsi="Times New Roman"/>
          <w:i/>
          <w:sz w:val="24"/>
        </w:rPr>
        <w:t>HalamanPerkenalan</w:t>
      </w:r>
      <w:r w:rsidR="00896541">
        <w:rPr>
          <w:rFonts w:ascii="Times New Roman" w:hAnsi="Times New Roman"/>
          <w:sz w:val="24"/>
        </w:rPr>
        <w:t>.</w:t>
      </w:r>
      <w:proofErr w:type="gramEnd"/>
    </w:p>
    <w:p w:rsidR="00896541" w:rsidRDefault="00896541" w:rsidP="00896541">
      <w:pPr>
        <w:pStyle w:val="ListParagraph"/>
        <w:numPr>
          <w:ilvl w:val="0"/>
          <w:numId w:val="17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Button simulator.png</w:t>
      </w:r>
    </w:p>
    <w:p w:rsidR="00896541" w:rsidRDefault="00896541" w:rsidP="00896541">
      <w:pPr>
        <w:pStyle w:val="ListParagraph"/>
        <w:spacing w:after="0" w:line="480" w:lineRule="auto"/>
        <w:outlineLvl w:val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Tombol untuk masuk </w:t>
      </w:r>
      <w:r>
        <w:rPr>
          <w:rFonts w:ascii="Times New Roman" w:hAnsi="Times New Roman"/>
          <w:i/>
          <w:sz w:val="24"/>
        </w:rPr>
        <w:t>scene HalamanSimulator</w:t>
      </w:r>
      <w:r>
        <w:rPr>
          <w:rFonts w:ascii="Times New Roman" w:hAnsi="Times New Roman"/>
          <w:sz w:val="24"/>
        </w:rPr>
        <w:t>.</w:t>
      </w:r>
      <w:proofErr w:type="gramEnd"/>
    </w:p>
    <w:p w:rsidR="00896541" w:rsidRDefault="002E3599" w:rsidP="00896541">
      <w:pPr>
        <w:pStyle w:val="ListParagraph"/>
        <w:numPr>
          <w:ilvl w:val="0"/>
          <w:numId w:val="17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-40006</wp:posOffset>
                </wp:positionV>
                <wp:extent cx="1514475" cy="276225"/>
                <wp:effectExtent l="0" t="0" r="28575" b="28575"/>
                <wp:wrapNone/>
                <wp:docPr id="168" name="Rounded 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599" w:rsidRDefault="002E3599" w:rsidP="002E3599">
                            <w:pPr>
                              <w:jc w:val="center"/>
                            </w:pPr>
                            <w:r>
                              <w:t>Button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8" o:spid="_x0000_s1067" style="position:absolute;left:0;text-align:left;margin-left:130.35pt;margin-top:-3.15pt;width:119.25pt;height:21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" fillcolor="black [3200]" strokecolor="black [1600]" strokeweight="2pt">
                <v:textbox>
                  <w:txbxContent>
                    <w:p w:rsidR="002E3599" w:rsidRDefault="002E3599" w:rsidP="002E3599">
                      <w:pPr>
                        <w:jc w:val="center"/>
                      </w:pPr>
                      <w:r>
                        <w:t>Button game</w:t>
                      </w:r>
                    </w:p>
                  </w:txbxContent>
                </v:textbox>
              </v:roundrect>
            </w:pict>
          </mc:Fallback>
        </mc:AlternateContent>
      </w:r>
      <w:r w:rsidR="00896541">
        <w:rPr>
          <w:rFonts w:ascii="Times New Roman" w:hAnsi="Times New Roman"/>
          <w:sz w:val="24"/>
        </w:rPr>
        <w:t>Button game.png</w:t>
      </w:r>
    </w:p>
    <w:p w:rsidR="00896541" w:rsidRDefault="002E3599" w:rsidP="00896541">
      <w:pPr>
        <w:pStyle w:val="ListParagraph"/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95538D" wp14:editId="0AB324B0">
                <wp:simplePos x="0" y="0"/>
                <wp:positionH relativeFrom="column">
                  <wp:posOffset>1560195</wp:posOffset>
                </wp:positionH>
                <wp:positionV relativeFrom="paragraph">
                  <wp:posOffset>314325</wp:posOffset>
                </wp:positionV>
                <wp:extent cx="971550" cy="314325"/>
                <wp:effectExtent l="0" t="0" r="19050" b="28575"/>
                <wp:wrapNone/>
                <wp:docPr id="169" name="Rounded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599" w:rsidRDefault="002E3599" w:rsidP="002E3599">
                            <w:pPr>
                              <w:jc w:val="center"/>
                            </w:pPr>
                            <w:r>
                              <w:t>Keluar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9" o:spid="_x0000_s1068" style="position:absolute;left:0;text-align:left;margin-left:122.85pt;margin-top:24.75pt;width:76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" fillcolor="black [3200]" strokecolor="black [1600]" strokeweight="2pt">
                <v:textbox>
                  <w:txbxContent>
                    <w:p w:rsidR="002E3599" w:rsidRDefault="002E3599" w:rsidP="002E3599">
                      <w:pPr>
                        <w:jc w:val="center"/>
                      </w:pPr>
                      <w:r>
                        <w:t>Keluar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="00896541">
        <w:rPr>
          <w:rFonts w:ascii="Times New Roman" w:hAnsi="Times New Roman"/>
          <w:sz w:val="24"/>
        </w:rPr>
        <w:t xml:space="preserve">Tombol untuk masuk </w:t>
      </w:r>
      <w:r w:rsidR="00896541">
        <w:rPr>
          <w:rFonts w:ascii="Times New Roman" w:hAnsi="Times New Roman"/>
          <w:i/>
          <w:sz w:val="24"/>
        </w:rPr>
        <w:t>scene GameBonang</w:t>
      </w:r>
      <w:r w:rsidR="00896541">
        <w:rPr>
          <w:rFonts w:ascii="Times New Roman" w:hAnsi="Times New Roman"/>
          <w:sz w:val="24"/>
        </w:rPr>
        <w:t>.</w:t>
      </w:r>
      <w:proofErr w:type="gramEnd"/>
    </w:p>
    <w:p w:rsidR="00896541" w:rsidRDefault="00896541" w:rsidP="00896541">
      <w:pPr>
        <w:pStyle w:val="ListParagraph"/>
        <w:numPr>
          <w:ilvl w:val="0"/>
          <w:numId w:val="17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Button exit.png</w:t>
      </w:r>
    </w:p>
    <w:p w:rsidR="00896541" w:rsidRDefault="00896541" w:rsidP="00896541">
      <w:pPr>
        <w:pStyle w:val="ListParagraph"/>
        <w:spacing w:after="0" w:line="480" w:lineRule="auto"/>
        <w:outlineLvl w:val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Tombol untuk keluar dari aplikasi.</w:t>
      </w:r>
      <w:proofErr w:type="gramEnd"/>
    </w:p>
    <w:p w:rsidR="00896541" w:rsidRDefault="00896541" w:rsidP="00896541">
      <w:pPr>
        <w:pStyle w:val="ListParagraph"/>
        <w:numPr>
          <w:ilvl w:val="0"/>
          <w:numId w:val="17"/>
        </w:numPr>
        <w:spacing w:after="0" w:line="48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Background.jpg</w:t>
      </w:r>
    </w:p>
    <w:p w:rsidR="00896541" w:rsidRDefault="00B83B69" w:rsidP="00776D7C">
      <w:pPr>
        <w:pStyle w:val="ListParagraph"/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287F0A1" wp14:editId="74273184">
            <wp:extent cx="2179955" cy="3870325"/>
            <wp:effectExtent l="0" t="0" r="0" b="0"/>
            <wp:docPr id="5" name="Picture 6" descr="Description: C:\Users\ahong\Documents\skripsi project\Assets\Sprites\background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ahong\Documents\skripsi project\Assets\Sprites\backgroundne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7C" w:rsidRPr="00776D7C" w:rsidRDefault="00776D7C" w:rsidP="00776D7C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4B71A8"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sz w:val="24"/>
        </w:rPr>
        <w:t xml:space="preserve"> Background.jpg</w:t>
      </w:r>
    </w:p>
    <w:p w:rsidR="00C64482" w:rsidRPr="000E3733" w:rsidRDefault="00CA14FC" w:rsidP="00593D13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E3733">
        <w:rPr>
          <w:rFonts w:ascii="Times New Roman" w:hAnsi="Times New Roman"/>
          <w:sz w:val="24"/>
          <w:szCs w:val="24"/>
        </w:rPr>
        <w:t>Halaman perkenalan</w:t>
      </w:r>
    </w:p>
    <w:p w:rsidR="009E5224" w:rsidRPr="003F0C19" w:rsidRDefault="002B76CD" w:rsidP="003F0C19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3F0C19">
        <w:rPr>
          <w:rFonts w:ascii="Times New Roman" w:hAnsi="Times New Roman"/>
          <w:i/>
          <w:sz w:val="24"/>
          <w:szCs w:val="24"/>
        </w:rPr>
        <w:t>User</w:t>
      </w:r>
      <w:r w:rsidR="00E9332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C3F0C">
        <w:rPr>
          <w:rFonts w:ascii="Times New Roman" w:hAnsi="Times New Roman"/>
          <w:sz w:val="24"/>
          <w:szCs w:val="24"/>
        </w:rPr>
        <w:t>a</w:t>
      </w:r>
      <w:r w:rsidR="009E5224" w:rsidRPr="00BC3F0C">
        <w:rPr>
          <w:rFonts w:ascii="Times New Roman" w:hAnsi="Times New Roman"/>
          <w:sz w:val="24"/>
          <w:szCs w:val="24"/>
        </w:rPr>
        <w:t>kan</w:t>
      </w:r>
      <w:proofErr w:type="gramEnd"/>
      <w:r w:rsidR="009E5224" w:rsidRPr="00BC3F0C">
        <w:rPr>
          <w:rFonts w:ascii="Times New Roman" w:hAnsi="Times New Roman"/>
          <w:sz w:val="24"/>
          <w:szCs w:val="24"/>
        </w:rPr>
        <w:t xml:space="preserve"> diarahkan ke menu ini jika memilih </w:t>
      </w:r>
      <w:r w:rsidR="00CA14FC" w:rsidRPr="00BC3F0C">
        <w:rPr>
          <w:rFonts w:ascii="Times New Roman" w:hAnsi="Times New Roman"/>
          <w:sz w:val="24"/>
          <w:szCs w:val="24"/>
        </w:rPr>
        <w:t>button perkenalan</w:t>
      </w:r>
      <w:r w:rsidR="009E5224" w:rsidRPr="00BC3F0C">
        <w:rPr>
          <w:rFonts w:ascii="Times New Roman" w:hAnsi="Times New Roman"/>
          <w:sz w:val="24"/>
          <w:szCs w:val="24"/>
        </w:rPr>
        <w:t xml:space="preserve"> pada saat berada di menu utama. Dalam menu ini </w:t>
      </w:r>
      <w:proofErr w:type="gramStart"/>
      <w:r w:rsidR="009E5224" w:rsidRPr="00BC3F0C">
        <w:rPr>
          <w:rFonts w:ascii="Times New Roman" w:hAnsi="Times New Roman"/>
          <w:sz w:val="24"/>
          <w:szCs w:val="24"/>
        </w:rPr>
        <w:t>akan</w:t>
      </w:r>
      <w:proofErr w:type="gramEnd"/>
      <w:r w:rsidR="00BB3380" w:rsidRPr="00BC3F0C">
        <w:rPr>
          <w:rFonts w:ascii="Times New Roman" w:hAnsi="Times New Roman"/>
          <w:sz w:val="24"/>
          <w:szCs w:val="24"/>
        </w:rPr>
        <w:t xml:space="preserve"> terdapat beberapa </w:t>
      </w:r>
      <w:r w:rsidR="00CA14FC" w:rsidRPr="00BC3F0C">
        <w:rPr>
          <w:rFonts w:ascii="Times New Roman" w:hAnsi="Times New Roman"/>
          <w:sz w:val="24"/>
          <w:szCs w:val="24"/>
        </w:rPr>
        <w:t>informasi dasar tentang gending jawa</w:t>
      </w:r>
      <w:r w:rsidRPr="00BC3F0C">
        <w:rPr>
          <w:rFonts w:ascii="Times New Roman" w:hAnsi="Times New Roman"/>
          <w:sz w:val="24"/>
          <w:szCs w:val="24"/>
        </w:rPr>
        <w:t>.</w:t>
      </w:r>
    </w:p>
    <w:p w:rsidR="009E5224" w:rsidRPr="00B66ADE" w:rsidRDefault="00F6662F" w:rsidP="00F6662F">
      <w:pPr>
        <w:pStyle w:val="ListParagraph"/>
        <w:tabs>
          <w:tab w:val="left" w:pos="810"/>
        </w:tabs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-135255</wp:posOffset>
                </wp:positionV>
                <wp:extent cx="2019300" cy="3171825"/>
                <wp:effectExtent l="0" t="0" r="19050" b="28575"/>
                <wp:wrapNone/>
                <wp:docPr id="171" name="Rounded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171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1" o:spid="_x0000_s1026" style="position:absolute;margin-left:136.35pt;margin-top:-10.65pt;width:159pt;height:249.7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" fillcolor="black [3200]" strokecolor="black [1600]" strokeweight="2pt"/>
            </w:pict>
          </mc:Fallback>
        </mc:AlternateContent>
      </w:r>
      <w:r w:rsidR="00D04C8D">
        <w:rPr>
          <w:rFonts w:ascii="Times New Roman" w:hAnsi="Times New Roman"/>
          <w:noProof/>
          <w:sz w:val="24"/>
          <w:szCs w:val="24"/>
        </w:rPr>
        <w:pict>
          <v:shape id="_x0000_i1027" type="#_x0000_t75" style="width:141pt;height:230.25pt">
            <v:imagedata r:id="rId18" o:title="splash acreen rancangan"/>
          </v:shape>
        </w:pict>
      </w:r>
    </w:p>
    <w:p w:rsidR="00FA0972" w:rsidRPr="0052146E" w:rsidRDefault="00AA00DC" w:rsidP="00B55780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4B71A8">
        <w:rPr>
          <w:rFonts w:ascii="Times New Roman" w:hAnsi="Times New Roman"/>
          <w:b/>
          <w:sz w:val="24"/>
        </w:rPr>
        <w:t>10</w:t>
      </w:r>
      <w:r w:rsidR="00B55780">
        <w:rPr>
          <w:rFonts w:ascii="Times New Roman" w:hAnsi="Times New Roman"/>
          <w:sz w:val="24"/>
        </w:rPr>
        <w:t xml:space="preserve"> Desain Tampilan </w:t>
      </w:r>
      <w:r w:rsidR="0052146E">
        <w:rPr>
          <w:rFonts w:ascii="Times New Roman" w:hAnsi="Times New Roman"/>
          <w:sz w:val="24"/>
        </w:rPr>
        <w:t>halaman perkenalan</w:t>
      </w:r>
    </w:p>
    <w:p w:rsidR="009E5224" w:rsidRPr="00BC3F0C" w:rsidRDefault="00E93328" w:rsidP="00593D13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A79C7">
        <w:rPr>
          <w:rFonts w:ascii="Times New Roman" w:hAnsi="Times New Roman"/>
          <w:i/>
          <w:sz w:val="24"/>
          <w:szCs w:val="24"/>
        </w:rPr>
        <w:t xml:space="preserve"> </w:t>
      </w:r>
      <w:r w:rsidR="006B4642" w:rsidRPr="00BC3F0C">
        <w:rPr>
          <w:rFonts w:ascii="Times New Roman" w:hAnsi="Times New Roman"/>
          <w:sz w:val="24"/>
          <w:szCs w:val="24"/>
        </w:rPr>
        <w:t>Memilih main alat musi</w:t>
      </w:r>
      <w:r w:rsidR="006172F3" w:rsidRPr="00BC3F0C">
        <w:rPr>
          <w:rFonts w:ascii="Times New Roman" w:hAnsi="Times New Roman"/>
          <w:sz w:val="24"/>
          <w:szCs w:val="24"/>
        </w:rPr>
        <w:t>k</w:t>
      </w:r>
      <w:r w:rsidR="006B4642" w:rsidRPr="00BC3F0C">
        <w:rPr>
          <w:rFonts w:ascii="Times New Roman" w:hAnsi="Times New Roman"/>
          <w:sz w:val="24"/>
          <w:szCs w:val="24"/>
        </w:rPr>
        <w:t xml:space="preserve"> untuk simulator</w:t>
      </w:r>
    </w:p>
    <w:p w:rsidR="0070114A" w:rsidRPr="00AC518A" w:rsidRDefault="00F6662F" w:rsidP="00AC518A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6872D6B" wp14:editId="6AE6588E">
                <wp:simplePos x="0" y="0"/>
                <wp:positionH relativeFrom="column">
                  <wp:posOffset>1512571</wp:posOffset>
                </wp:positionH>
                <wp:positionV relativeFrom="paragraph">
                  <wp:posOffset>579120</wp:posOffset>
                </wp:positionV>
                <wp:extent cx="2019300" cy="3362325"/>
                <wp:effectExtent l="0" t="0" r="19050" b="28575"/>
                <wp:wrapNone/>
                <wp:docPr id="170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362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0" o:spid="_x0000_s1026" style="position:absolute;margin-left:119.1pt;margin-top:45.6pt;width:159pt;height:264.7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" fillcolor="black [3200]" strokecolor="black [1600]" strokeweight="2pt"/>
            </w:pict>
          </mc:Fallback>
        </mc:AlternateContent>
      </w:r>
      <w:r w:rsidR="00A441BD" w:rsidRPr="00BC3F0C">
        <w:rPr>
          <w:rFonts w:ascii="Times New Roman" w:hAnsi="Times New Roman"/>
          <w:sz w:val="24"/>
          <w:szCs w:val="24"/>
        </w:rPr>
        <w:t xml:space="preserve">Menu </w:t>
      </w:r>
      <w:r w:rsidR="006B4642" w:rsidRPr="00BC3F0C">
        <w:rPr>
          <w:rFonts w:ascii="Times New Roman" w:hAnsi="Times New Roman"/>
          <w:sz w:val="24"/>
          <w:szCs w:val="24"/>
        </w:rPr>
        <w:t>daftar alat musi</w:t>
      </w:r>
      <w:r w:rsidR="006172F3" w:rsidRPr="00BC3F0C">
        <w:rPr>
          <w:rFonts w:ascii="Times New Roman" w:hAnsi="Times New Roman"/>
          <w:sz w:val="24"/>
          <w:szCs w:val="24"/>
        </w:rPr>
        <w:t xml:space="preserve">k yang ingin dimainkan .Saat di tekan </w:t>
      </w:r>
      <w:proofErr w:type="gramStart"/>
      <w:r w:rsidR="006172F3" w:rsidRPr="00BC3F0C">
        <w:rPr>
          <w:rFonts w:ascii="Times New Roman" w:hAnsi="Times New Roman"/>
          <w:sz w:val="24"/>
          <w:szCs w:val="24"/>
        </w:rPr>
        <w:t>akan</w:t>
      </w:r>
      <w:proofErr w:type="gramEnd"/>
      <w:r w:rsidR="006172F3" w:rsidRPr="00BC3F0C">
        <w:rPr>
          <w:rFonts w:ascii="Times New Roman" w:hAnsi="Times New Roman"/>
          <w:sz w:val="24"/>
          <w:szCs w:val="24"/>
        </w:rPr>
        <w:t xml:space="preserve"> masuk ke halaman simulasi yang menampilkan alat musik yang di pilih.</w:t>
      </w:r>
    </w:p>
    <w:p w:rsidR="006B02B6" w:rsidRDefault="00D04C8D" w:rsidP="00BA3371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i1028" type="#_x0000_t75" style="width:137.25pt;height:243.75pt">
            <v:imagedata r:id="rId19" o:title="halaman simulator rancangan"/>
          </v:shape>
        </w:pict>
      </w:r>
    </w:p>
    <w:p w:rsidR="007008F8" w:rsidRDefault="004175FF" w:rsidP="00896FCC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4B71A8">
        <w:rPr>
          <w:rFonts w:ascii="Times New Roman" w:hAnsi="Times New Roman"/>
          <w:b/>
          <w:sz w:val="24"/>
        </w:rPr>
        <w:t>11</w:t>
      </w:r>
      <w:r w:rsidR="007D374A">
        <w:rPr>
          <w:rFonts w:ascii="Times New Roman" w:hAnsi="Times New Roman"/>
          <w:sz w:val="24"/>
        </w:rPr>
        <w:t xml:space="preserve"> Desain Tampilan </w:t>
      </w:r>
      <w:r w:rsidR="006B4642">
        <w:rPr>
          <w:rFonts w:ascii="Times New Roman" w:hAnsi="Times New Roman"/>
          <w:sz w:val="24"/>
        </w:rPr>
        <w:t xml:space="preserve">halaman untuk memilih alat </w:t>
      </w:r>
      <w:r w:rsidR="00F77D03">
        <w:rPr>
          <w:rFonts w:ascii="Times New Roman" w:hAnsi="Times New Roman"/>
          <w:sz w:val="24"/>
        </w:rPr>
        <w:t>musik</w:t>
      </w:r>
    </w:p>
    <w:p w:rsidR="00F77D03" w:rsidRDefault="00F6662F" w:rsidP="00F77D03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E8A071" wp14:editId="705FDF4C">
                <wp:simplePos x="0" y="0"/>
                <wp:positionH relativeFrom="column">
                  <wp:posOffset>1922145</wp:posOffset>
                </wp:positionH>
                <wp:positionV relativeFrom="paragraph">
                  <wp:posOffset>264795</wp:posOffset>
                </wp:positionV>
                <wp:extent cx="1314450" cy="304800"/>
                <wp:effectExtent l="0" t="0" r="19050" b="19050"/>
                <wp:wrapNone/>
                <wp:docPr id="172" name="Rounded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r>
                              <w:t>Kendhang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2" o:spid="_x0000_s1069" style="position:absolute;left:0;text-align:left;margin-left:151.35pt;margin-top:20.85pt;width:103.5pt;height:2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r>
                        <w:t>Kendhang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 xml:space="preserve">Tampilan </w:t>
      </w:r>
      <w:r w:rsidR="00F77D03">
        <w:rPr>
          <w:rFonts w:ascii="Times New Roman" w:hAnsi="Times New Roman"/>
          <w:i/>
          <w:sz w:val="24"/>
        </w:rPr>
        <w:t xml:space="preserve">output </w:t>
      </w:r>
      <w:r w:rsidR="00F77D03">
        <w:rPr>
          <w:rFonts w:ascii="Times New Roman" w:hAnsi="Times New Roman"/>
          <w:sz w:val="24"/>
        </w:rPr>
        <w:t>diatas terdiri dari beberapa komponen sebagai berikut: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7197BA" wp14:editId="30D6A68B">
                <wp:simplePos x="0" y="0"/>
                <wp:positionH relativeFrom="column">
                  <wp:posOffset>1922145</wp:posOffset>
                </wp:positionH>
                <wp:positionV relativeFrom="paragraph">
                  <wp:posOffset>266700</wp:posOffset>
                </wp:positionV>
                <wp:extent cx="1314450" cy="314325"/>
                <wp:effectExtent l="0" t="0" r="19050" b="28575"/>
                <wp:wrapNone/>
                <wp:docPr id="173" name="Rounded 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Pr="00F6662F" w:rsidRDefault="00F6662F" w:rsidP="00F6662F">
                            <w:pPr>
                              <w:jc w:val="center"/>
                            </w:pPr>
                            <w:r w:rsidRPr="00F6662F">
                              <w:t>Demung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3" o:spid="_x0000_s1070" style="position:absolute;left:0;text-align:left;margin-left:151.35pt;margin-top:21pt;width:103.5pt;height:24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" fillcolor="black [3200]" strokecolor="black [1600]" strokeweight="2pt">
                <v:textbox>
                  <w:txbxContent>
                    <w:p w:rsidR="00F6662F" w:rsidRPr="00F6662F" w:rsidRDefault="00F6662F" w:rsidP="00F6662F">
                      <w:pPr>
                        <w:jc w:val="center"/>
                      </w:pPr>
                      <w:r w:rsidRPr="00F6662F">
                        <w:t>Demung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Kendhang.png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343889" wp14:editId="7069C944">
                <wp:simplePos x="0" y="0"/>
                <wp:positionH relativeFrom="column">
                  <wp:posOffset>1922145</wp:posOffset>
                </wp:positionH>
                <wp:positionV relativeFrom="paragraph">
                  <wp:posOffset>306705</wp:posOffset>
                </wp:positionV>
                <wp:extent cx="1314450" cy="276225"/>
                <wp:effectExtent l="0" t="0" r="19050" b="28575"/>
                <wp:wrapNone/>
                <wp:docPr id="174" name="Rounded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r>
                              <w:t>Gong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4" o:spid="_x0000_s1071" style="position:absolute;left:0;text-align:left;margin-left:151.35pt;margin-top:24.15pt;width:103.5pt;height:21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r>
                        <w:t>Gong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Demung.png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EACC2A" wp14:editId="46A7351C">
                <wp:simplePos x="0" y="0"/>
                <wp:positionH relativeFrom="column">
                  <wp:posOffset>1922145</wp:posOffset>
                </wp:positionH>
                <wp:positionV relativeFrom="paragraph">
                  <wp:posOffset>299085</wp:posOffset>
                </wp:positionV>
                <wp:extent cx="1314450" cy="276225"/>
                <wp:effectExtent l="0" t="0" r="19050" b="28575"/>
                <wp:wrapNone/>
                <wp:docPr id="175" name="Rounded 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r>
                              <w:t>Bonang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5" o:spid="_x0000_s1072" style="position:absolute;left:0;text-align:left;margin-left:151.35pt;margin-top:23.55pt;width:103.5pt;height:21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r>
                        <w:t>Bonang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Gong.png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AB744" wp14:editId="18257D74">
                <wp:simplePos x="0" y="0"/>
                <wp:positionH relativeFrom="column">
                  <wp:posOffset>1922145</wp:posOffset>
                </wp:positionH>
                <wp:positionV relativeFrom="paragraph">
                  <wp:posOffset>291465</wp:posOffset>
                </wp:positionV>
                <wp:extent cx="1314450" cy="276225"/>
                <wp:effectExtent l="0" t="0" r="19050" b="28575"/>
                <wp:wrapNone/>
                <wp:docPr id="176" name="Rounded 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r>
                              <w:t>Slenthem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6" o:spid="_x0000_s1073" style="position:absolute;left:0;text-align:left;margin-left:151.35pt;margin-top:22.95pt;width:103.5pt;height:21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r>
                        <w:t>Slenthem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Bonang.png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2FEFA3" wp14:editId="7F090E10">
                <wp:simplePos x="0" y="0"/>
                <wp:positionH relativeFrom="column">
                  <wp:posOffset>1922145</wp:posOffset>
                </wp:positionH>
                <wp:positionV relativeFrom="paragraph">
                  <wp:posOffset>293370</wp:posOffset>
                </wp:positionV>
                <wp:extent cx="1314450" cy="276225"/>
                <wp:effectExtent l="0" t="0" r="19050" b="2857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proofErr w:type="gramStart"/>
                            <w:r>
                              <w:t>kenong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7" o:spid="_x0000_s1074" style="position:absolute;left:0;text-align:left;margin-left:151.35pt;margin-top:23.1pt;width:103.5pt;height:21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proofErr w:type="gramStart"/>
                      <w:r>
                        <w:t>kenong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Slenthem.png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9D4362" wp14:editId="232EF2CD">
                <wp:simplePos x="0" y="0"/>
                <wp:positionH relativeFrom="column">
                  <wp:posOffset>1922145</wp:posOffset>
                </wp:positionH>
                <wp:positionV relativeFrom="paragraph">
                  <wp:posOffset>304800</wp:posOffset>
                </wp:positionV>
                <wp:extent cx="1314450" cy="276225"/>
                <wp:effectExtent l="0" t="0" r="19050" b="28575"/>
                <wp:wrapNone/>
                <wp:docPr id="178" name="Rounded 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r>
                              <w:t>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8" o:spid="_x0000_s1075" style="position:absolute;left:0;text-align:left;margin-left:151.35pt;margin-top:24pt;width:103.5pt;height:21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r>
                        <w:t>Gender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Kenong.png</w:t>
      </w:r>
    </w:p>
    <w:p w:rsidR="00F77D03" w:rsidRDefault="00F6662F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FB3A37" wp14:editId="3CF51C1C">
                <wp:simplePos x="0" y="0"/>
                <wp:positionH relativeFrom="column">
                  <wp:posOffset>1922145</wp:posOffset>
                </wp:positionH>
                <wp:positionV relativeFrom="paragraph">
                  <wp:posOffset>325755</wp:posOffset>
                </wp:positionV>
                <wp:extent cx="1314450" cy="276225"/>
                <wp:effectExtent l="0" t="0" r="19050" b="28575"/>
                <wp:wrapNone/>
                <wp:docPr id="179" name="Rounded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62F" w:rsidRDefault="00F6662F" w:rsidP="00F6662F">
                            <w:pPr>
                              <w:jc w:val="center"/>
                            </w:pPr>
                            <w:r>
                              <w:t>Gambang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9" o:spid="_x0000_s1076" style="position:absolute;left:0;text-align:left;margin-left:151.35pt;margin-top:25.65pt;width:103.5pt;height:21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" fillcolor="black [3200]" strokecolor="black [1600]" strokeweight="2pt">
                <v:textbox>
                  <w:txbxContent>
                    <w:p w:rsidR="00F6662F" w:rsidRDefault="00F6662F" w:rsidP="00F6662F">
                      <w:pPr>
                        <w:jc w:val="center"/>
                      </w:pPr>
                      <w:r>
                        <w:t>Gambang</w:t>
                      </w:r>
                    </w:p>
                  </w:txbxContent>
                </v:textbox>
              </v:roundrect>
            </w:pict>
          </mc:Fallback>
        </mc:AlternateContent>
      </w:r>
      <w:r w:rsidR="00F77D03">
        <w:rPr>
          <w:rFonts w:ascii="Times New Roman" w:hAnsi="Times New Roman"/>
          <w:sz w:val="24"/>
        </w:rPr>
        <w:t>Button Gender.png</w:t>
      </w:r>
    </w:p>
    <w:p w:rsidR="00F77D03" w:rsidRPr="00F77D03" w:rsidRDefault="00F77D03" w:rsidP="00F77D03">
      <w:pPr>
        <w:pStyle w:val="ListParagraph"/>
        <w:numPr>
          <w:ilvl w:val="0"/>
          <w:numId w:val="18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Button Gambang.png</w:t>
      </w:r>
    </w:p>
    <w:p w:rsidR="0076521D" w:rsidRPr="004A79C7" w:rsidRDefault="00885989" w:rsidP="00D31A20">
      <w:pPr>
        <w:pStyle w:val="ListParagraph"/>
        <w:numPr>
          <w:ilvl w:val="0"/>
          <w:numId w:val="12"/>
        </w:numPr>
        <w:tabs>
          <w:tab w:val="left" w:pos="180"/>
        </w:tabs>
        <w:spacing w:after="0" w:line="480" w:lineRule="auto"/>
        <w:ind w:left="90" w:hanging="142"/>
        <w:jc w:val="both"/>
        <w:rPr>
          <w:rFonts w:ascii="Times New Roman" w:hAnsi="Times New Roman"/>
          <w:sz w:val="24"/>
          <w:szCs w:val="24"/>
        </w:rPr>
      </w:pPr>
      <w:r w:rsidRPr="004A79C7">
        <w:rPr>
          <w:rFonts w:ascii="Times New Roman" w:hAnsi="Times New Roman"/>
          <w:sz w:val="24"/>
          <w:szCs w:val="24"/>
        </w:rPr>
        <w:t xml:space="preserve">Tampilan </w:t>
      </w:r>
      <w:r w:rsidR="006172F3" w:rsidRPr="004A79C7">
        <w:rPr>
          <w:rFonts w:ascii="Times New Roman" w:hAnsi="Times New Roman"/>
          <w:sz w:val="24"/>
          <w:szCs w:val="24"/>
        </w:rPr>
        <w:t>simulator alat musik</w:t>
      </w:r>
    </w:p>
    <w:p w:rsidR="00DB70CF" w:rsidRPr="004A79C7" w:rsidRDefault="00EC6E61" w:rsidP="00DA53D6">
      <w:pPr>
        <w:pStyle w:val="ListParagraph"/>
        <w:spacing w:after="0" w:line="480" w:lineRule="auto"/>
        <w:ind w:left="90"/>
        <w:jc w:val="both"/>
        <w:rPr>
          <w:rFonts w:ascii="Times New Roman" w:hAnsi="Times New Roman"/>
          <w:sz w:val="24"/>
          <w:szCs w:val="24"/>
        </w:rPr>
      </w:pPr>
      <w:r w:rsidRPr="004A79C7">
        <w:rPr>
          <w:rFonts w:ascii="Times New Roman" w:hAnsi="Times New Roman"/>
          <w:sz w:val="24"/>
          <w:szCs w:val="24"/>
        </w:rPr>
        <w:t xml:space="preserve">Tampilan </w:t>
      </w:r>
      <w:r w:rsidR="00F51151" w:rsidRPr="004A79C7">
        <w:rPr>
          <w:rFonts w:ascii="Times New Roman" w:hAnsi="Times New Roman"/>
          <w:sz w:val="24"/>
          <w:szCs w:val="24"/>
        </w:rPr>
        <w:t>halaman simulator untuk memainkan alat musi</w:t>
      </w:r>
      <w:r w:rsidR="004A79C7">
        <w:rPr>
          <w:rFonts w:ascii="Times New Roman" w:hAnsi="Times New Roman"/>
          <w:sz w:val="24"/>
          <w:szCs w:val="24"/>
        </w:rPr>
        <w:t>k</w:t>
      </w:r>
      <w:r w:rsidR="00F51151" w:rsidRPr="004A79C7">
        <w:rPr>
          <w:rFonts w:ascii="Times New Roman" w:hAnsi="Times New Roman"/>
          <w:sz w:val="24"/>
          <w:szCs w:val="24"/>
        </w:rPr>
        <w:t xml:space="preserve"> dengan </w:t>
      </w:r>
      <w:r w:rsidR="00F51151" w:rsidRPr="004A79C7">
        <w:rPr>
          <w:rFonts w:ascii="Times New Roman" w:hAnsi="Times New Roman"/>
          <w:i/>
          <w:sz w:val="24"/>
          <w:szCs w:val="24"/>
        </w:rPr>
        <w:t>output</w:t>
      </w:r>
      <w:r w:rsidR="00F51151" w:rsidRPr="004A79C7">
        <w:rPr>
          <w:rFonts w:ascii="Times New Roman" w:hAnsi="Times New Roman"/>
          <w:sz w:val="24"/>
          <w:szCs w:val="24"/>
        </w:rPr>
        <w:t xml:space="preserve"> berupa </w:t>
      </w:r>
      <w:r w:rsidR="00F51151" w:rsidRPr="004A79C7">
        <w:rPr>
          <w:rFonts w:ascii="Times New Roman" w:hAnsi="Times New Roman"/>
          <w:i/>
          <w:sz w:val="24"/>
          <w:szCs w:val="24"/>
        </w:rPr>
        <w:t>sound out</w:t>
      </w:r>
      <w:r w:rsidR="00F51151" w:rsidRPr="004A79C7">
        <w:rPr>
          <w:rFonts w:ascii="Times New Roman" w:hAnsi="Times New Roman"/>
          <w:sz w:val="24"/>
          <w:szCs w:val="24"/>
        </w:rPr>
        <w:t xml:space="preserve"> saat </w:t>
      </w:r>
      <w:r w:rsidR="00DC372C" w:rsidRPr="00DC372C">
        <w:rPr>
          <w:rFonts w:ascii="Times New Roman" w:hAnsi="Times New Roman"/>
          <w:i/>
          <w:sz w:val="24"/>
          <w:szCs w:val="24"/>
        </w:rPr>
        <w:t>image button</w:t>
      </w:r>
      <w:r w:rsidR="00F51151" w:rsidRPr="004A79C7">
        <w:rPr>
          <w:rFonts w:ascii="Times New Roman" w:hAnsi="Times New Roman"/>
          <w:sz w:val="24"/>
          <w:szCs w:val="24"/>
        </w:rPr>
        <w:t xml:space="preserve"> di tekan.</w:t>
      </w:r>
    </w:p>
    <w:p w:rsidR="00EF7F92" w:rsidRDefault="00B83B69" w:rsidP="00BA3371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61205" cy="2902585"/>
            <wp:effectExtent l="0" t="0" r="0" b="0"/>
            <wp:docPr id="8" name="Picture 8" descr="sim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ulat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CC" w:rsidRDefault="004175FF" w:rsidP="000062B5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4B71A8">
        <w:rPr>
          <w:rFonts w:ascii="Times New Roman" w:hAnsi="Times New Roman"/>
          <w:b/>
          <w:sz w:val="24"/>
        </w:rPr>
        <w:t>12</w:t>
      </w:r>
      <w:r w:rsidR="00E4650F">
        <w:rPr>
          <w:rFonts w:ascii="Times New Roman" w:hAnsi="Times New Roman"/>
          <w:sz w:val="24"/>
        </w:rPr>
        <w:t xml:space="preserve"> halaman simulator alat </w:t>
      </w:r>
      <w:r w:rsidR="00D70FFA">
        <w:rPr>
          <w:rFonts w:ascii="Times New Roman" w:hAnsi="Times New Roman"/>
          <w:sz w:val="24"/>
        </w:rPr>
        <w:t>musik</w:t>
      </w:r>
    </w:p>
    <w:p w:rsidR="00D70FFA" w:rsidRPr="00DA53D6" w:rsidRDefault="00D70FFA" w:rsidP="00DA53D6">
      <w:pPr>
        <w:pStyle w:val="ListParagraph"/>
        <w:spacing w:after="0" w:line="480" w:lineRule="auto"/>
        <w:ind w:left="90"/>
        <w:jc w:val="both"/>
        <w:rPr>
          <w:rFonts w:ascii="Times New Roman" w:hAnsi="Times New Roman"/>
          <w:sz w:val="24"/>
          <w:szCs w:val="24"/>
        </w:rPr>
      </w:pPr>
      <w:r w:rsidRPr="00DA53D6">
        <w:rPr>
          <w:rFonts w:ascii="Times New Roman" w:hAnsi="Times New Roman"/>
          <w:sz w:val="24"/>
          <w:szCs w:val="24"/>
        </w:rPr>
        <w:t>Tampilan output diatas terdiri dari beberapa komponen sebagai berikut:</w:t>
      </w:r>
    </w:p>
    <w:p w:rsidR="00D70FFA" w:rsidRPr="00D31A20" w:rsidRDefault="00D70FFA" w:rsidP="00D31A20">
      <w:pPr>
        <w:pStyle w:val="ListParagraph"/>
        <w:numPr>
          <w:ilvl w:val="0"/>
          <w:numId w:val="20"/>
        </w:numPr>
        <w:spacing w:after="0" w:line="480" w:lineRule="auto"/>
        <w:ind w:left="180" w:hanging="180"/>
        <w:jc w:val="both"/>
        <w:outlineLvl w:val="0"/>
        <w:rPr>
          <w:rFonts w:ascii="Times New Roman" w:hAnsi="Times New Roman"/>
          <w:sz w:val="24"/>
        </w:rPr>
      </w:pPr>
      <w:r w:rsidRPr="00D31A20">
        <w:rPr>
          <w:rFonts w:ascii="Times New Roman" w:hAnsi="Times New Roman"/>
          <w:sz w:val="24"/>
        </w:rPr>
        <w:t xml:space="preserve">komponen </w:t>
      </w:r>
      <w:r w:rsidRPr="00D31A20">
        <w:rPr>
          <w:rFonts w:ascii="Times New Roman" w:hAnsi="Times New Roman"/>
          <w:i/>
          <w:sz w:val="24"/>
        </w:rPr>
        <w:t xml:space="preserve">Game Object  </w:t>
      </w:r>
      <w:r w:rsidRPr="00D31A20">
        <w:rPr>
          <w:rFonts w:ascii="Times New Roman" w:hAnsi="Times New Roman"/>
          <w:sz w:val="24"/>
        </w:rPr>
        <w:t xml:space="preserve">pada </w:t>
      </w:r>
      <w:r w:rsidR="00D31A20" w:rsidRPr="00D31A20">
        <w:rPr>
          <w:rFonts w:ascii="Times New Roman" w:hAnsi="Times New Roman"/>
          <w:sz w:val="24"/>
        </w:rPr>
        <w:t>halaman simulator alat musik</w:t>
      </w:r>
    </w:p>
    <w:p w:rsidR="00D31A20" w:rsidRDefault="00B83B69" w:rsidP="00D31A20">
      <w:pPr>
        <w:pStyle w:val="ListParagraph"/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12065</wp:posOffset>
            </wp:positionV>
            <wp:extent cx="3538855" cy="3794125"/>
            <wp:effectExtent l="0" t="0" r="4445" b="0"/>
            <wp:wrapNone/>
            <wp:docPr id="11" name="Picture 4" descr="Capture simulator bon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simulator bona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79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Default="00D70FFA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A53D6" w:rsidRDefault="00DA53D6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A53D6" w:rsidRDefault="00DA53D6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A53D6" w:rsidRDefault="00DA53D6" w:rsidP="00D70FFA">
      <w:pPr>
        <w:pStyle w:val="ListParagraph"/>
        <w:spacing w:after="0" w:line="480" w:lineRule="auto"/>
        <w:ind w:left="0"/>
        <w:jc w:val="both"/>
        <w:outlineLvl w:val="0"/>
        <w:rPr>
          <w:rFonts w:ascii="Times New Roman" w:hAnsi="Times New Roman"/>
          <w:sz w:val="24"/>
        </w:rPr>
      </w:pPr>
    </w:p>
    <w:p w:rsidR="00D70FFA" w:rsidRPr="00DA53D6" w:rsidRDefault="00DA53D6" w:rsidP="00DA53D6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 w:rsidRPr="00CD5619">
        <w:rPr>
          <w:rFonts w:ascii="Times New Roman" w:hAnsi="Times New Roman"/>
          <w:b/>
          <w:sz w:val="24"/>
        </w:rPr>
        <w:t>Gambar 3.</w:t>
      </w:r>
      <w:r w:rsidR="004B71A8">
        <w:rPr>
          <w:rFonts w:ascii="Times New Roman" w:hAnsi="Times New Roman"/>
          <w:b/>
          <w:sz w:val="24"/>
        </w:rPr>
        <w:t>13</w:t>
      </w:r>
      <w:r>
        <w:rPr>
          <w:rFonts w:ascii="Times New Roman" w:hAnsi="Times New Roman"/>
          <w:sz w:val="24"/>
        </w:rPr>
        <w:t xml:space="preserve"> komponen halaman simulator</w:t>
      </w:r>
    </w:p>
    <w:p w:rsidR="00D31A20" w:rsidRDefault="00D31A20" w:rsidP="00D31A20">
      <w:pPr>
        <w:pStyle w:val="ListParagraph"/>
        <w:numPr>
          <w:ilvl w:val="0"/>
          <w:numId w:val="23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Image </w:t>
      </w:r>
      <w:r>
        <w:rPr>
          <w:rFonts w:ascii="Times New Roman" w:hAnsi="Times New Roman"/>
          <w:sz w:val="24"/>
        </w:rPr>
        <w:t xml:space="preserve">adalah </w:t>
      </w:r>
      <w:proofErr w:type="gramStart"/>
      <w:r>
        <w:rPr>
          <w:rFonts w:ascii="Times New Roman" w:hAnsi="Times New Roman"/>
          <w:i/>
          <w:sz w:val="24"/>
        </w:rPr>
        <w:t>game object</w:t>
      </w:r>
      <w:proofErr w:type="gramEnd"/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untuk menampung </w:t>
      </w:r>
      <w:r>
        <w:rPr>
          <w:rFonts w:ascii="Times New Roman" w:hAnsi="Times New Roman"/>
          <w:i/>
          <w:sz w:val="24"/>
        </w:rPr>
        <w:t xml:space="preserve">background </w:t>
      </w:r>
      <w:r>
        <w:rPr>
          <w:rFonts w:ascii="Times New Roman" w:hAnsi="Times New Roman"/>
          <w:sz w:val="24"/>
        </w:rPr>
        <w:t>pada hamalam simulator alat music.</w:t>
      </w:r>
    </w:p>
    <w:p w:rsidR="00D31A20" w:rsidRPr="00DA53D6" w:rsidRDefault="00D31A20" w:rsidP="00D31A20">
      <w:pPr>
        <w:pStyle w:val="ListParagraph"/>
        <w:numPr>
          <w:ilvl w:val="0"/>
          <w:numId w:val="23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Bsatu,</w:t>
      </w:r>
      <w:r w:rsidR="00DA53D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Bdua,</w:t>
      </w:r>
      <w:r w:rsidR="00DA53D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Btiga,</w:t>
      </w:r>
      <w:r w:rsidR="00DA53D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Bempat,</w:t>
      </w:r>
      <w:r w:rsidR="00DA53D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Blima,</w:t>
      </w:r>
      <w:r w:rsidR="00DA53D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Benam,</w:t>
      </w:r>
      <w:r w:rsidR="00DA53D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Btujuh,</w:t>
      </w:r>
      <w:r w:rsidR="00DA53D6">
        <w:rPr>
          <w:rFonts w:ascii="Times New Roman" w:hAnsi="Times New Roman"/>
          <w:i/>
          <w:sz w:val="24"/>
        </w:rPr>
        <w:t xml:space="preserve"> </w:t>
      </w:r>
      <w:r w:rsidR="00DA53D6" w:rsidRPr="00DA53D6">
        <w:rPr>
          <w:rFonts w:ascii="Times New Roman" w:hAnsi="Times New Roman"/>
          <w:sz w:val="24"/>
        </w:rPr>
        <w:t>dan</w:t>
      </w:r>
      <w:r w:rsidR="00DA53D6">
        <w:rPr>
          <w:rFonts w:ascii="Times New Roman" w:hAnsi="Times New Roman"/>
          <w:i/>
          <w:sz w:val="24"/>
        </w:rPr>
        <w:t xml:space="preserve"> ButtonBack </w:t>
      </w:r>
      <w:r w:rsidR="00DA53D6">
        <w:rPr>
          <w:rFonts w:ascii="Times New Roman" w:hAnsi="Times New Roman"/>
          <w:sz w:val="24"/>
        </w:rPr>
        <w:t xml:space="preserve">merupakan </w:t>
      </w:r>
      <w:r w:rsidR="00DA53D6">
        <w:rPr>
          <w:rFonts w:ascii="Times New Roman" w:hAnsi="Times New Roman"/>
          <w:i/>
          <w:sz w:val="24"/>
        </w:rPr>
        <w:t xml:space="preserve">game object </w:t>
      </w:r>
      <w:r w:rsidR="00DA53D6">
        <w:rPr>
          <w:rFonts w:ascii="Times New Roman" w:hAnsi="Times New Roman"/>
          <w:sz w:val="24"/>
        </w:rPr>
        <w:t xml:space="preserve">dengan format sebagai </w:t>
      </w:r>
      <w:r w:rsidR="00DA53D6">
        <w:rPr>
          <w:rFonts w:ascii="Times New Roman" w:hAnsi="Times New Roman"/>
          <w:i/>
          <w:sz w:val="24"/>
        </w:rPr>
        <w:t>button.</w:t>
      </w:r>
    </w:p>
    <w:p w:rsidR="00D31A20" w:rsidRPr="00DA53D6" w:rsidRDefault="00DA53D6" w:rsidP="00DA53D6">
      <w:pPr>
        <w:pStyle w:val="ListParagraph"/>
        <w:numPr>
          <w:ilvl w:val="0"/>
          <w:numId w:val="23"/>
        </w:numPr>
        <w:spacing w:after="0" w:line="48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B1, B2, B3, B4, B5, B6, </w:t>
      </w:r>
      <w:r>
        <w:rPr>
          <w:rFonts w:ascii="Times New Roman" w:hAnsi="Times New Roman"/>
          <w:sz w:val="24"/>
        </w:rPr>
        <w:t xml:space="preserve">dan </w:t>
      </w:r>
      <w:r>
        <w:rPr>
          <w:rFonts w:ascii="Times New Roman" w:hAnsi="Times New Roman"/>
          <w:i/>
          <w:sz w:val="24"/>
        </w:rPr>
        <w:t xml:space="preserve">B7 </w:t>
      </w:r>
      <w:r>
        <w:rPr>
          <w:rFonts w:ascii="Times New Roman" w:hAnsi="Times New Roman"/>
          <w:sz w:val="24"/>
        </w:rPr>
        <w:t xml:space="preserve">adalah file musik sebagai </w:t>
      </w:r>
      <w:r w:rsidRPr="00DA53D6">
        <w:rPr>
          <w:rFonts w:ascii="Times New Roman" w:hAnsi="Times New Roman"/>
          <w:i/>
          <w:sz w:val="24"/>
        </w:rPr>
        <w:t>output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dari perinta menekan </w:t>
      </w:r>
      <w:r>
        <w:rPr>
          <w:rFonts w:ascii="Times New Roman" w:hAnsi="Times New Roman"/>
          <w:i/>
          <w:sz w:val="24"/>
        </w:rPr>
        <w:t>button.</w:t>
      </w:r>
      <w:r>
        <w:rPr>
          <w:rFonts w:ascii="Times New Roman" w:hAnsi="Times New Roman"/>
          <w:sz w:val="24"/>
        </w:rPr>
        <w:t xml:space="preserve"> </w:t>
      </w:r>
    </w:p>
    <w:p w:rsidR="00896FCC" w:rsidRPr="004A79C7" w:rsidRDefault="0070114A" w:rsidP="00593D13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A79C7">
        <w:rPr>
          <w:rFonts w:ascii="Times New Roman" w:hAnsi="Times New Roman"/>
          <w:sz w:val="24"/>
          <w:szCs w:val="24"/>
        </w:rPr>
        <w:t xml:space="preserve">Halaman </w:t>
      </w:r>
      <w:r w:rsidR="00365A9C" w:rsidRPr="004A79C7">
        <w:rPr>
          <w:rFonts w:ascii="Times New Roman" w:hAnsi="Times New Roman"/>
          <w:i/>
          <w:sz w:val="24"/>
          <w:szCs w:val="24"/>
        </w:rPr>
        <w:t>Musical Game</w:t>
      </w:r>
    </w:p>
    <w:p w:rsidR="0070114A" w:rsidRDefault="0070114A" w:rsidP="004A79C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A79C7">
        <w:rPr>
          <w:rFonts w:ascii="Times New Roman" w:hAnsi="Times New Roman"/>
          <w:sz w:val="24"/>
          <w:szCs w:val="24"/>
        </w:rPr>
        <w:t xml:space="preserve">Saat menekan button Game Bonang pada menu utama </w:t>
      </w:r>
      <w:r w:rsidRPr="004A79C7">
        <w:rPr>
          <w:rFonts w:ascii="Times New Roman" w:hAnsi="Times New Roman"/>
          <w:i/>
          <w:sz w:val="24"/>
          <w:szCs w:val="24"/>
        </w:rPr>
        <w:t>user</w:t>
      </w:r>
      <w:r w:rsidRPr="004A79C7">
        <w:rPr>
          <w:rFonts w:ascii="Times New Roman" w:hAnsi="Times New Roman"/>
          <w:sz w:val="24"/>
          <w:szCs w:val="24"/>
        </w:rPr>
        <w:t xml:space="preserve"> akan masuk ke halaman Game Bonang </w:t>
      </w:r>
      <w:proofErr w:type="gramStart"/>
      <w:r w:rsidRPr="004A79C7">
        <w:rPr>
          <w:rFonts w:ascii="Times New Roman" w:hAnsi="Times New Roman"/>
          <w:sz w:val="24"/>
          <w:szCs w:val="24"/>
        </w:rPr>
        <w:t>untuk  bermain</w:t>
      </w:r>
      <w:proofErr w:type="gramEnd"/>
      <w:r w:rsidRPr="004A79C7">
        <w:rPr>
          <w:rFonts w:ascii="Times New Roman" w:hAnsi="Times New Roman"/>
          <w:sz w:val="24"/>
          <w:szCs w:val="24"/>
        </w:rPr>
        <w:t xml:space="preserve"> </w:t>
      </w:r>
      <w:r w:rsidRPr="004A79C7">
        <w:rPr>
          <w:rFonts w:ascii="Times New Roman" w:hAnsi="Times New Roman"/>
          <w:i/>
          <w:sz w:val="24"/>
          <w:szCs w:val="24"/>
        </w:rPr>
        <w:t>musical game</w:t>
      </w:r>
      <w:r w:rsidRPr="004A79C7">
        <w:rPr>
          <w:rFonts w:ascii="Times New Roman" w:hAnsi="Times New Roman"/>
          <w:sz w:val="24"/>
          <w:szCs w:val="24"/>
        </w:rPr>
        <w:t>.</w:t>
      </w:r>
    </w:p>
    <w:p w:rsidR="00DA53D6" w:rsidRDefault="00DA53D6" w:rsidP="004A79C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DA53D6" w:rsidRDefault="00DA53D6" w:rsidP="004A79C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DA53D6" w:rsidRDefault="00B83B69" w:rsidP="004A79C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979932" distR="1003300" simplePos="0" relativeHeight="251658240" behindDoc="0" locked="0" layoutInCell="1" allowOverlap="1">
            <wp:simplePos x="0" y="0"/>
            <wp:positionH relativeFrom="column">
              <wp:posOffset>1167892</wp:posOffset>
            </wp:positionH>
            <wp:positionV relativeFrom="paragraph">
              <wp:posOffset>-1638935</wp:posOffset>
            </wp:positionV>
            <wp:extent cx="2280793" cy="4380230"/>
            <wp:effectExtent l="876300" t="0" r="901065" b="0"/>
            <wp:wrapNone/>
            <wp:docPr id="24" name="Picture 26" descr="halaman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alaman ga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3D6" w:rsidRDefault="00DA53D6" w:rsidP="004A79C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DA53D6" w:rsidRPr="004A79C7" w:rsidRDefault="00DA53D6" w:rsidP="004A79C7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E4650F" w:rsidRDefault="00E4650F" w:rsidP="00E4650F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83171B" w:rsidRDefault="0083171B" w:rsidP="00015035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E4650F" w:rsidRDefault="004B71A8" w:rsidP="00E4650F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i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Gambar 3.14</w:t>
      </w:r>
      <w:r w:rsidR="00E4650F">
        <w:rPr>
          <w:rFonts w:ascii="Times New Roman" w:hAnsi="Times New Roman"/>
          <w:sz w:val="24"/>
        </w:rPr>
        <w:t xml:space="preserve"> gambar halaman </w:t>
      </w:r>
      <w:r w:rsidR="00E4650F">
        <w:rPr>
          <w:rFonts w:ascii="Times New Roman" w:hAnsi="Times New Roman"/>
          <w:i/>
          <w:sz w:val="24"/>
        </w:rPr>
        <w:t>musical game.</w:t>
      </w:r>
      <w:proofErr w:type="gramEnd"/>
    </w:p>
    <w:p w:rsidR="00DA53D6" w:rsidRDefault="00DA53D6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A53D6">
        <w:rPr>
          <w:rFonts w:ascii="Times New Roman" w:hAnsi="Times New Roman"/>
          <w:sz w:val="24"/>
          <w:szCs w:val="24"/>
        </w:rPr>
        <w:t>Tampilan output diatas terdiri dari beberapa komponen sebagai berikut:</w:t>
      </w:r>
    </w:p>
    <w:p w:rsidR="0083171B" w:rsidRDefault="0083171B" w:rsidP="0083171B">
      <w:pPr>
        <w:pStyle w:val="ListParagraph"/>
        <w:numPr>
          <w:ilvl w:val="0"/>
          <w:numId w:val="24"/>
        </w:numPr>
        <w:tabs>
          <w:tab w:val="left" w:pos="-270"/>
        </w:tabs>
        <w:spacing w:after="0" w:line="480" w:lineRule="auto"/>
        <w:ind w:left="450" w:hanging="180"/>
        <w:jc w:val="both"/>
        <w:rPr>
          <w:rFonts w:ascii="Times New Roman" w:hAnsi="Times New Roman"/>
          <w:i/>
          <w:sz w:val="24"/>
          <w:szCs w:val="24"/>
        </w:rPr>
      </w:pPr>
      <w:r w:rsidRPr="0083171B">
        <w:rPr>
          <w:rFonts w:ascii="Times New Roman" w:hAnsi="Times New Roman"/>
          <w:i/>
          <w:sz w:val="24"/>
          <w:szCs w:val="24"/>
        </w:rPr>
        <w:t>Background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015035" w:rsidRPr="00015035" w:rsidRDefault="00B83B69" w:rsidP="00015035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254635</wp:posOffset>
            </wp:positionV>
            <wp:extent cx="3348990" cy="4230370"/>
            <wp:effectExtent l="0" t="0" r="3810" b="0"/>
            <wp:wrapNone/>
            <wp:docPr id="10" name="Picture 5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23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35">
        <w:rPr>
          <w:rFonts w:ascii="Times New Roman" w:hAnsi="Times New Roman"/>
          <w:i/>
          <w:sz w:val="24"/>
          <w:szCs w:val="24"/>
        </w:rPr>
        <w:t xml:space="preserve">Game object </w:t>
      </w:r>
      <w:r w:rsidR="00015035" w:rsidRPr="00015035">
        <w:rPr>
          <w:rFonts w:ascii="Times New Roman" w:hAnsi="Times New Roman"/>
          <w:sz w:val="24"/>
          <w:szCs w:val="24"/>
        </w:rPr>
        <w:t xml:space="preserve">untuk memberikan gambar alat </w:t>
      </w:r>
      <w:r w:rsidR="00015035">
        <w:rPr>
          <w:rFonts w:ascii="Times New Roman" w:hAnsi="Times New Roman"/>
          <w:sz w:val="24"/>
          <w:szCs w:val="24"/>
        </w:rPr>
        <w:t>musik</w:t>
      </w:r>
      <w:r w:rsidR="00015035" w:rsidRPr="000150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5035">
        <w:rPr>
          <w:rFonts w:ascii="Times New Roman" w:hAnsi="Times New Roman"/>
          <w:sz w:val="24"/>
          <w:szCs w:val="24"/>
        </w:rPr>
        <w:t>bona</w:t>
      </w:r>
      <w:r w:rsidR="00015035" w:rsidRPr="00015035">
        <w:rPr>
          <w:rFonts w:ascii="Times New Roman" w:hAnsi="Times New Roman"/>
          <w:sz w:val="24"/>
          <w:szCs w:val="24"/>
        </w:rPr>
        <w:t xml:space="preserve">ng </w:t>
      </w:r>
      <w:r w:rsidR="00015035">
        <w:rPr>
          <w:rFonts w:ascii="Times New Roman" w:hAnsi="Times New Roman"/>
          <w:sz w:val="24"/>
          <w:szCs w:val="24"/>
        </w:rPr>
        <w:t>.</w:t>
      </w:r>
      <w:proofErr w:type="gramEnd"/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3171B" w:rsidRDefault="00B83B69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225425</wp:posOffset>
                </wp:positionV>
                <wp:extent cx="3200400" cy="159385"/>
                <wp:effectExtent l="0" t="0" r="19050" b="12065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593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59.85pt;margin-top:17.75pt;width:252pt;height:12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" filled="f" strokecolor="red" strokeweight="2pt">
                <v:path arrowok="t"/>
              </v:oval>
            </w:pict>
          </mc:Fallback>
        </mc:AlternateContent>
      </w:r>
    </w:p>
    <w:p w:rsidR="0083171B" w:rsidRDefault="0083171B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B71A8" w:rsidRPr="00DA53D6" w:rsidRDefault="004B71A8" w:rsidP="00DA53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DA53D6" w:rsidRPr="00DA53D6" w:rsidRDefault="004B71A8" w:rsidP="0083171B">
      <w:pPr>
        <w:pStyle w:val="ListParagraph"/>
        <w:spacing w:after="0" w:line="480" w:lineRule="auto"/>
        <w:ind w:left="0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Gambar 3.15</w:t>
      </w:r>
      <w:r w:rsidR="0083171B">
        <w:rPr>
          <w:rFonts w:ascii="Times New Roman" w:hAnsi="Times New Roman"/>
          <w:sz w:val="24"/>
        </w:rPr>
        <w:t xml:space="preserve"> gambar komponen </w:t>
      </w:r>
      <w:r w:rsidR="0083171B" w:rsidRPr="0083171B">
        <w:rPr>
          <w:rFonts w:ascii="Times New Roman" w:hAnsi="Times New Roman"/>
          <w:i/>
          <w:sz w:val="24"/>
        </w:rPr>
        <w:t xml:space="preserve">background </w:t>
      </w:r>
      <w:r w:rsidR="0083171B">
        <w:rPr>
          <w:rFonts w:ascii="Times New Roman" w:hAnsi="Times New Roman"/>
          <w:sz w:val="24"/>
        </w:rPr>
        <w:t>halaman game</w:t>
      </w:r>
    </w:p>
    <w:p w:rsidR="00E4650F" w:rsidRDefault="0083171B" w:rsidP="0083171B">
      <w:pPr>
        <w:pStyle w:val="ListParagraph"/>
        <w:numPr>
          <w:ilvl w:val="0"/>
          <w:numId w:val="24"/>
        </w:numPr>
        <w:tabs>
          <w:tab w:val="left" w:pos="-270"/>
        </w:tabs>
        <w:spacing w:after="0" w:line="480" w:lineRule="auto"/>
        <w:ind w:left="450" w:hanging="18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Button</w:t>
      </w:r>
      <w:r w:rsidR="003D5519">
        <w:rPr>
          <w:rFonts w:ascii="Times New Roman" w:hAnsi="Times New Roman"/>
          <w:i/>
          <w:sz w:val="24"/>
          <w:szCs w:val="24"/>
        </w:rPr>
        <w:t xml:space="preserve"> </w:t>
      </w:r>
    </w:p>
    <w:p w:rsidR="003D5519" w:rsidRPr="003D5519" w:rsidRDefault="00B83B69" w:rsidP="003D5519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276860</wp:posOffset>
            </wp:positionV>
            <wp:extent cx="2743200" cy="3600450"/>
            <wp:effectExtent l="0" t="0" r="0" b="0"/>
            <wp:wrapNone/>
            <wp:docPr id="22" name="Picture 34" descr="Description: C:\Users\ahong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C:\Users\ahong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D5519">
        <w:rPr>
          <w:rFonts w:ascii="Times New Roman" w:hAnsi="Times New Roman"/>
          <w:sz w:val="24"/>
          <w:szCs w:val="24"/>
        </w:rPr>
        <w:t xml:space="preserve">Sebagai </w:t>
      </w:r>
      <w:r w:rsidR="003D5519">
        <w:rPr>
          <w:rFonts w:ascii="Times New Roman" w:hAnsi="Times New Roman"/>
          <w:i/>
          <w:sz w:val="24"/>
          <w:szCs w:val="24"/>
        </w:rPr>
        <w:t xml:space="preserve">controller </w:t>
      </w:r>
      <w:r w:rsidR="003D5519">
        <w:rPr>
          <w:rFonts w:ascii="Times New Roman" w:hAnsi="Times New Roman"/>
          <w:sz w:val="24"/>
          <w:szCs w:val="24"/>
        </w:rPr>
        <w:t>saat memainkan game bonang.</w:t>
      </w:r>
      <w:proofErr w:type="gramEnd"/>
    </w:p>
    <w:p w:rsidR="00B81F49" w:rsidRDefault="00B83B6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742188" distR="763397" simplePos="0" relativeHeight="251661312" behindDoc="0" locked="0" layoutInCell="1" allowOverlap="1">
            <wp:simplePos x="0" y="0"/>
            <wp:positionH relativeFrom="column">
              <wp:posOffset>3245993</wp:posOffset>
            </wp:positionH>
            <wp:positionV relativeFrom="paragraph">
              <wp:posOffset>166370</wp:posOffset>
            </wp:positionV>
            <wp:extent cx="1649095" cy="3168015"/>
            <wp:effectExtent l="647700" t="0" r="713105" b="0"/>
            <wp:wrapNone/>
            <wp:docPr id="21" name="Picture 30" descr="halaman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halaman ga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F49" w:rsidRDefault="00B81F4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1F4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1F4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3B6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214630</wp:posOffset>
                </wp:positionV>
                <wp:extent cx="605790" cy="467360"/>
                <wp:effectExtent l="0" t="19050" r="41910" b="46990"/>
                <wp:wrapNone/>
                <wp:docPr id="36" name="Right Arrow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46736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6" o:spid="_x0000_s1026" type="#_x0000_t13" style="position:absolute;margin-left:156.95pt;margin-top:16.9pt;width:47.7pt;height:36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" adj="13268" fillcolor="#4f81bd" strokecolor="#385d8a" strokeweight="2pt">
                <v:path arrowok="t"/>
              </v:shape>
            </w:pict>
          </mc:Fallback>
        </mc:AlternateContent>
      </w:r>
    </w:p>
    <w:p w:rsidR="00B81F49" w:rsidRDefault="00B83B6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146050</wp:posOffset>
                </wp:positionV>
                <wp:extent cx="765810" cy="1350645"/>
                <wp:effectExtent l="0" t="0" r="15240" b="2095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" cy="13506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-53.1pt;margin-top:11.5pt;width:60.3pt;height:106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23495</wp:posOffset>
                </wp:positionV>
                <wp:extent cx="2806700" cy="573405"/>
                <wp:effectExtent l="0" t="0" r="12700" b="17145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5734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15.5pt;margin-top:1.85pt;width:221pt;height:45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" filled="f" strokecolor="red" strokeweight="2pt">
                <v:path arrowok="t"/>
              </v:oval>
            </w:pict>
          </mc:Fallback>
        </mc:AlternateContent>
      </w:r>
    </w:p>
    <w:p w:rsidR="00B81F49" w:rsidRDefault="00B81F4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1F4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1F4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i/>
          <w:sz w:val="24"/>
          <w:szCs w:val="24"/>
        </w:rPr>
      </w:pPr>
    </w:p>
    <w:p w:rsidR="00B81F49" w:rsidRPr="003D5519" w:rsidRDefault="00B81F49" w:rsidP="003D5519">
      <w:pPr>
        <w:tabs>
          <w:tab w:val="left" w:pos="-27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4B71A8" w:rsidP="00B81F49">
      <w:pPr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Gambar 3.16</w:t>
      </w:r>
      <w:r w:rsidR="00B81F49" w:rsidRPr="00B81F49">
        <w:rPr>
          <w:rFonts w:ascii="Times New Roman" w:hAnsi="Times New Roman"/>
          <w:sz w:val="24"/>
        </w:rPr>
        <w:t xml:space="preserve"> gambar komponen </w:t>
      </w:r>
      <w:r w:rsidR="00B81F49">
        <w:rPr>
          <w:rFonts w:ascii="Times New Roman" w:hAnsi="Times New Roman"/>
          <w:i/>
          <w:sz w:val="24"/>
        </w:rPr>
        <w:t>Button</w:t>
      </w:r>
      <w:r w:rsidR="00B81F49" w:rsidRPr="00B81F49">
        <w:rPr>
          <w:rFonts w:ascii="Times New Roman" w:hAnsi="Times New Roman"/>
          <w:i/>
          <w:sz w:val="24"/>
        </w:rPr>
        <w:t xml:space="preserve"> </w:t>
      </w:r>
      <w:r w:rsidR="00B81F49" w:rsidRPr="00B81F49">
        <w:rPr>
          <w:rFonts w:ascii="Times New Roman" w:hAnsi="Times New Roman"/>
          <w:sz w:val="24"/>
        </w:rPr>
        <w:t>halaman game</w:t>
      </w:r>
    </w:p>
    <w:p w:rsidR="00B81F49" w:rsidRPr="00B81F49" w:rsidRDefault="00B83B69" w:rsidP="00B81F49">
      <w:pPr>
        <w:pStyle w:val="ListParagraph"/>
        <w:numPr>
          <w:ilvl w:val="0"/>
          <w:numId w:val="24"/>
        </w:numPr>
        <w:tabs>
          <w:tab w:val="left" w:pos="-270"/>
        </w:tabs>
        <w:spacing w:after="0" w:line="480" w:lineRule="auto"/>
        <w:ind w:left="450" w:hanging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833628" distR="855599" simplePos="0" relativeHeight="251665408" behindDoc="0" locked="0" layoutInCell="1" allowOverlap="1">
            <wp:simplePos x="0" y="0"/>
            <wp:positionH relativeFrom="column">
              <wp:posOffset>1708658</wp:posOffset>
            </wp:positionH>
            <wp:positionV relativeFrom="paragraph">
              <wp:posOffset>309880</wp:posOffset>
            </wp:positionV>
            <wp:extent cx="1904238" cy="3657600"/>
            <wp:effectExtent l="762000" t="0" r="763270" b="0"/>
            <wp:wrapNone/>
            <wp:docPr id="17" name="Picture 40" descr="halaman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halaman ga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49">
        <w:rPr>
          <w:rFonts w:ascii="Times New Roman" w:hAnsi="Times New Roman"/>
          <w:i/>
          <w:sz w:val="24"/>
          <w:szCs w:val="24"/>
        </w:rPr>
        <w:t>Note</w:t>
      </w:r>
    </w:p>
    <w:p w:rsidR="00B81F49" w:rsidRPr="00B81F49" w:rsidRDefault="00B81F49" w:rsidP="00B81F49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 merupakan </w:t>
      </w:r>
      <w:r>
        <w:rPr>
          <w:rFonts w:ascii="Times New Roman" w:hAnsi="Times New Roman"/>
          <w:i/>
          <w:sz w:val="24"/>
          <w:szCs w:val="24"/>
        </w:rPr>
        <w:t xml:space="preserve">game object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gramEnd"/>
      <w:r>
        <w:rPr>
          <w:rFonts w:ascii="Times New Roman" w:hAnsi="Times New Roman"/>
          <w:sz w:val="24"/>
          <w:szCs w:val="24"/>
        </w:rPr>
        <w:t xml:space="preserve"> diberikan perintah </w:t>
      </w:r>
      <w:r>
        <w:rPr>
          <w:rFonts w:ascii="Times New Roman" w:hAnsi="Times New Roman"/>
          <w:i/>
          <w:sz w:val="24"/>
          <w:szCs w:val="24"/>
        </w:rPr>
        <w:t xml:space="preserve">destroy </w:t>
      </w:r>
      <w:r>
        <w:rPr>
          <w:rFonts w:ascii="Times New Roman" w:hAnsi="Times New Roman"/>
          <w:sz w:val="24"/>
          <w:szCs w:val="24"/>
        </w:rPr>
        <w:t xml:space="preserve">dengan sebuah kondisi yang di tentukan pada </w:t>
      </w:r>
      <w:r>
        <w:rPr>
          <w:rFonts w:ascii="Times New Roman" w:hAnsi="Times New Roman"/>
          <w:i/>
          <w:sz w:val="24"/>
          <w:szCs w:val="24"/>
        </w:rPr>
        <w:t xml:space="preserve">coding </w:t>
      </w:r>
      <w:r>
        <w:rPr>
          <w:rFonts w:ascii="Times New Roman" w:hAnsi="Times New Roman"/>
          <w:sz w:val="24"/>
          <w:szCs w:val="24"/>
        </w:rPr>
        <w:t xml:space="preserve">dalam </w:t>
      </w:r>
      <w:r>
        <w:rPr>
          <w:rFonts w:ascii="Times New Roman" w:hAnsi="Times New Roman"/>
          <w:i/>
          <w:sz w:val="24"/>
          <w:szCs w:val="24"/>
        </w:rPr>
        <w:t xml:space="preserve">script </w:t>
      </w:r>
      <w:r>
        <w:rPr>
          <w:rFonts w:ascii="Times New Roman" w:hAnsi="Times New Roman"/>
          <w:sz w:val="24"/>
          <w:szCs w:val="24"/>
        </w:rPr>
        <w:t>untuk halaman game bonang.</w:t>
      </w:r>
    </w:p>
    <w:p w:rsidR="00B81F49" w:rsidRDefault="00B83B69" w:rsidP="00B81F49">
      <w:pPr>
        <w:tabs>
          <w:tab w:val="left" w:pos="-27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128905</wp:posOffset>
                </wp:positionV>
                <wp:extent cx="478155" cy="318770"/>
                <wp:effectExtent l="0" t="0" r="17145" b="2413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155" cy="3187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190.45pt;margin-top:10.15pt;width:37.65pt;height:25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B81F49" w:rsidRDefault="00B83B69" w:rsidP="00B81F49">
      <w:pPr>
        <w:tabs>
          <w:tab w:val="left" w:pos="-27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289560</wp:posOffset>
                </wp:positionV>
                <wp:extent cx="478155" cy="318770"/>
                <wp:effectExtent l="0" t="0" r="17145" b="2413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155" cy="3187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96.75pt;margin-top:22.8pt;width:37.65pt;height:25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B81F49" w:rsidRDefault="00B81F49" w:rsidP="00B81F49">
      <w:pPr>
        <w:tabs>
          <w:tab w:val="left" w:pos="-27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1F49" w:rsidP="00B81F49">
      <w:pPr>
        <w:tabs>
          <w:tab w:val="left" w:pos="-27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81F49" w:rsidRDefault="00B81F49" w:rsidP="00B81F49">
      <w:pPr>
        <w:tabs>
          <w:tab w:val="left" w:pos="-27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81F49" w:rsidRPr="003D5519" w:rsidRDefault="00B81F49" w:rsidP="003D5519">
      <w:pPr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  <w:r w:rsidRPr="00B81F49">
        <w:rPr>
          <w:rFonts w:ascii="Times New Roman" w:hAnsi="Times New Roman"/>
          <w:b/>
          <w:sz w:val="24"/>
        </w:rPr>
        <w:t>Gambar 3.1</w:t>
      </w:r>
      <w:r w:rsidR="004B71A8">
        <w:rPr>
          <w:rFonts w:ascii="Times New Roman" w:hAnsi="Times New Roman"/>
          <w:b/>
          <w:sz w:val="24"/>
        </w:rPr>
        <w:t>7</w:t>
      </w:r>
      <w:r w:rsidRPr="00B81F49">
        <w:rPr>
          <w:rFonts w:ascii="Times New Roman" w:hAnsi="Times New Roman"/>
          <w:sz w:val="24"/>
        </w:rPr>
        <w:t xml:space="preserve"> gambar komponen </w:t>
      </w:r>
      <w:r>
        <w:rPr>
          <w:rFonts w:ascii="Times New Roman" w:hAnsi="Times New Roman"/>
          <w:i/>
          <w:sz w:val="24"/>
        </w:rPr>
        <w:t>Note</w:t>
      </w:r>
      <w:r w:rsidRPr="00B81F49">
        <w:rPr>
          <w:rFonts w:ascii="Times New Roman" w:hAnsi="Times New Roman"/>
          <w:i/>
          <w:sz w:val="24"/>
        </w:rPr>
        <w:t xml:space="preserve"> </w:t>
      </w:r>
      <w:r w:rsidR="003D5519">
        <w:rPr>
          <w:rFonts w:ascii="Times New Roman" w:hAnsi="Times New Roman"/>
          <w:sz w:val="24"/>
        </w:rPr>
        <w:t>halaman game</w:t>
      </w:r>
    </w:p>
    <w:p w:rsidR="0083171B" w:rsidRPr="00015035" w:rsidRDefault="00015035" w:rsidP="00015035">
      <w:pPr>
        <w:pStyle w:val="ListParagraph"/>
        <w:numPr>
          <w:ilvl w:val="0"/>
          <w:numId w:val="24"/>
        </w:numPr>
        <w:tabs>
          <w:tab w:val="left" w:pos="-270"/>
        </w:tabs>
        <w:spacing w:after="0" w:line="480" w:lineRule="auto"/>
        <w:ind w:left="450" w:hanging="180"/>
        <w:jc w:val="both"/>
        <w:rPr>
          <w:rFonts w:ascii="Times New Roman" w:hAnsi="Times New Roman"/>
          <w:sz w:val="24"/>
          <w:szCs w:val="24"/>
        </w:rPr>
      </w:pPr>
      <w:r w:rsidRPr="00015035">
        <w:rPr>
          <w:rFonts w:ascii="Times New Roman" w:hAnsi="Times New Roman"/>
          <w:sz w:val="24"/>
          <w:szCs w:val="24"/>
        </w:rPr>
        <w:lastRenderedPageBreak/>
        <w:t>File musik</w:t>
      </w:r>
    </w:p>
    <w:p w:rsidR="00B81F49" w:rsidRDefault="00B83B6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672465</wp:posOffset>
            </wp:positionV>
            <wp:extent cx="1998345" cy="2623185"/>
            <wp:effectExtent l="0" t="0" r="1905" b="5715"/>
            <wp:wrapNone/>
            <wp:docPr id="14" name="Picture 60" descr="Description: C:\Users\ahong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C:\Users\ahong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604520</wp:posOffset>
            </wp:positionV>
            <wp:extent cx="3071495" cy="4757420"/>
            <wp:effectExtent l="0" t="0" r="0" b="5080"/>
            <wp:wrapNone/>
            <wp:docPr id="9" name="Picture 7" descr="s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75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35">
        <w:rPr>
          <w:rFonts w:ascii="Times New Roman" w:hAnsi="Times New Roman"/>
          <w:sz w:val="24"/>
          <w:szCs w:val="24"/>
        </w:rPr>
        <w:t xml:space="preserve">File musik merupakan komponen </w:t>
      </w:r>
      <w:r w:rsidR="00015035">
        <w:rPr>
          <w:rFonts w:ascii="Times New Roman" w:hAnsi="Times New Roman"/>
          <w:i/>
          <w:sz w:val="24"/>
          <w:szCs w:val="24"/>
        </w:rPr>
        <w:t xml:space="preserve">game object </w:t>
      </w:r>
      <w:r w:rsidR="00015035">
        <w:rPr>
          <w:rFonts w:ascii="Times New Roman" w:hAnsi="Times New Roman"/>
          <w:sz w:val="24"/>
          <w:szCs w:val="24"/>
        </w:rPr>
        <w:t>yang berfungsi untuk memainkan lagu sebagai pengiring untuk bermain game.</w:t>
      </w: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B83B69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271145</wp:posOffset>
                </wp:positionV>
                <wp:extent cx="584200" cy="488950"/>
                <wp:effectExtent l="0" t="19050" r="44450" b="44450"/>
                <wp:wrapNone/>
                <wp:docPr id="143" name="Right Arrow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0" cy="4889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43" o:spid="_x0000_s1026" type="#_x0000_t13" style="position:absolute;margin-left:101.75pt;margin-top:21.35pt;width:46pt;height:38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" adj="12561" fillcolor="#4f81bd" strokecolor="#385d8a" strokeweight="2pt">
                <v:path arrowok="t"/>
              </v:shape>
            </w:pict>
          </mc:Fallback>
        </mc:AlternateContent>
      </w: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Default="00015035" w:rsidP="00015035">
      <w:pPr>
        <w:spacing w:after="0" w:line="480" w:lineRule="auto"/>
        <w:jc w:val="center"/>
        <w:outlineLvl w:val="0"/>
        <w:rPr>
          <w:rFonts w:ascii="Times New Roman" w:hAnsi="Times New Roman"/>
          <w:sz w:val="24"/>
        </w:rPr>
      </w:pPr>
      <w:r w:rsidRPr="00B81F49">
        <w:rPr>
          <w:rFonts w:ascii="Times New Roman" w:hAnsi="Times New Roman"/>
          <w:b/>
          <w:sz w:val="24"/>
        </w:rPr>
        <w:t>Gambar 3.1</w:t>
      </w:r>
      <w:r w:rsidR="004B71A8">
        <w:rPr>
          <w:rFonts w:ascii="Times New Roman" w:hAnsi="Times New Roman"/>
          <w:b/>
          <w:sz w:val="24"/>
        </w:rPr>
        <w:t>8</w:t>
      </w:r>
      <w:r w:rsidRPr="00B81F49">
        <w:rPr>
          <w:rFonts w:ascii="Times New Roman" w:hAnsi="Times New Roman"/>
          <w:sz w:val="24"/>
        </w:rPr>
        <w:t xml:space="preserve"> gambar komponen </w:t>
      </w:r>
      <w:r>
        <w:rPr>
          <w:rFonts w:ascii="Times New Roman" w:hAnsi="Times New Roman"/>
          <w:sz w:val="24"/>
        </w:rPr>
        <w:t>file musik</w:t>
      </w:r>
      <w:r w:rsidRPr="00B81F49">
        <w:rPr>
          <w:rFonts w:ascii="Times New Roman" w:hAnsi="Times New Roman"/>
          <w:i/>
          <w:sz w:val="24"/>
        </w:rPr>
        <w:t xml:space="preserve"> </w:t>
      </w:r>
      <w:r w:rsidRPr="00B81F49">
        <w:rPr>
          <w:rFonts w:ascii="Times New Roman" w:hAnsi="Times New Roman"/>
          <w:sz w:val="24"/>
        </w:rPr>
        <w:t>halaman game</w:t>
      </w:r>
    </w:p>
    <w:p w:rsidR="00015035" w:rsidRDefault="00015035" w:rsidP="0083171B">
      <w:pPr>
        <w:pStyle w:val="ListParagraph"/>
        <w:tabs>
          <w:tab w:val="left" w:pos="-270"/>
        </w:tabs>
        <w:spacing w:after="0" w:line="48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015035" w:rsidRPr="00015035" w:rsidRDefault="00015035" w:rsidP="00015035">
      <w:pPr>
        <w:pStyle w:val="ListParagraph"/>
        <w:tabs>
          <w:tab w:val="left" w:pos="-270"/>
        </w:tabs>
        <w:spacing w:after="0" w:line="480" w:lineRule="auto"/>
        <w:ind w:left="450"/>
        <w:jc w:val="center"/>
        <w:rPr>
          <w:rFonts w:ascii="Times New Roman" w:hAnsi="Times New Roman"/>
          <w:sz w:val="24"/>
          <w:szCs w:val="24"/>
        </w:rPr>
      </w:pPr>
    </w:p>
    <w:sectPr w:rsidR="00015035" w:rsidRPr="00015035" w:rsidSect="00D04C8D">
      <w:headerReference w:type="even" r:id="rId25"/>
      <w:headerReference w:type="default" r:id="rId26"/>
      <w:footerReference w:type="even" r:id="rId27"/>
      <w:headerReference w:type="first" r:id="rId28"/>
      <w:footerReference w:type="first" r:id="rId29"/>
      <w:pgSz w:w="11907" w:h="16839" w:code="9"/>
      <w:pgMar w:top="2268" w:right="1701" w:bottom="1701" w:left="2268" w:header="720" w:footer="720" w:gutter="0"/>
      <w:pgNumType w:start="2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32C" w:rsidRDefault="0072632C" w:rsidP="001A7B54">
      <w:pPr>
        <w:spacing w:after="0" w:line="240" w:lineRule="auto"/>
      </w:pPr>
      <w:r>
        <w:separator/>
      </w:r>
    </w:p>
  </w:endnote>
  <w:endnote w:type="continuationSeparator" w:id="0">
    <w:p w:rsidR="0072632C" w:rsidRDefault="0072632C" w:rsidP="001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2F3" w:rsidRDefault="006172F3">
    <w:pPr>
      <w:pStyle w:val="Footer"/>
      <w:jc w:val="right"/>
    </w:pPr>
  </w:p>
  <w:p w:rsidR="006172F3" w:rsidRDefault="006172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99F" w:rsidRDefault="007D799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04C8D">
      <w:rPr>
        <w:noProof/>
      </w:rPr>
      <w:t>24</w:t>
    </w:r>
    <w:r>
      <w:rPr>
        <w:noProof/>
      </w:rPr>
      <w:fldChar w:fldCharType="end"/>
    </w:r>
  </w:p>
  <w:p w:rsidR="006172F3" w:rsidRDefault="006172F3" w:rsidP="00F40BD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32C" w:rsidRDefault="0072632C" w:rsidP="001A7B54">
      <w:pPr>
        <w:spacing w:after="0" w:line="240" w:lineRule="auto"/>
      </w:pPr>
      <w:r>
        <w:separator/>
      </w:r>
    </w:p>
  </w:footnote>
  <w:footnote w:type="continuationSeparator" w:id="0">
    <w:p w:rsidR="0072632C" w:rsidRDefault="0072632C" w:rsidP="001A7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2F3" w:rsidRDefault="006172F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650F">
      <w:rPr>
        <w:noProof/>
      </w:rPr>
      <w:t>56</w:t>
    </w:r>
    <w:r>
      <w:rPr>
        <w:noProof/>
      </w:rPr>
      <w:fldChar w:fldCharType="end"/>
    </w:r>
  </w:p>
  <w:p w:rsidR="006172F3" w:rsidRDefault="006172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99F" w:rsidRDefault="007D799F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4C8D">
      <w:rPr>
        <w:noProof/>
      </w:rPr>
      <w:t>43</w:t>
    </w:r>
    <w:r>
      <w:rPr>
        <w:noProof/>
      </w:rPr>
      <w:fldChar w:fldCharType="end"/>
    </w:r>
  </w:p>
  <w:p w:rsidR="007D799F" w:rsidRDefault="007D79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2F3" w:rsidRDefault="006172F3" w:rsidP="00AA00D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48A5"/>
    <w:multiLevelType w:val="hybridMultilevel"/>
    <w:tmpl w:val="E7A42F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74F53"/>
    <w:multiLevelType w:val="hybridMultilevel"/>
    <w:tmpl w:val="B128C66A"/>
    <w:lvl w:ilvl="0" w:tplc="F5F09F00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3BB1A55"/>
    <w:multiLevelType w:val="multilevel"/>
    <w:tmpl w:val="BF92D0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9CB33EC"/>
    <w:multiLevelType w:val="hybridMultilevel"/>
    <w:tmpl w:val="54908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06C46"/>
    <w:multiLevelType w:val="hybridMultilevel"/>
    <w:tmpl w:val="676CFB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A145A"/>
    <w:multiLevelType w:val="multilevel"/>
    <w:tmpl w:val="F8AC8A0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2C684829"/>
    <w:multiLevelType w:val="hybridMultilevel"/>
    <w:tmpl w:val="33EC5828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2E84277E"/>
    <w:multiLevelType w:val="hybridMultilevel"/>
    <w:tmpl w:val="7946055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308766F0"/>
    <w:multiLevelType w:val="multilevel"/>
    <w:tmpl w:val="9B66FF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51B0FEC"/>
    <w:multiLevelType w:val="hybridMultilevel"/>
    <w:tmpl w:val="F1420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723D0"/>
    <w:multiLevelType w:val="hybridMultilevel"/>
    <w:tmpl w:val="290E4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94236"/>
    <w:multiLevelType w:val="multilevel"/>
    <w:tmpl w:val="509E5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10D5049"/>
    <w:multiLevelType w:val="hybridMultilevel"/>
    <w:tmpl w:val="E7A42F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767583"/>
    <w:multiLevelType w:val="hybridMultilevel"/>
    <w:tmpl w:val="472E1D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5A139C"/>
    <w:multiLevelType w:val="multilevel"/>
    <w:tmpl w:val="D7DE19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51380F69"/>
    <w:multiLevelType w:val="multilevel"/>
    <w:tmpl w:val="7F8CA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5C0369"/>
    <w:multiLevelType w:val="hybridMultilevel"/>
    <w:tmpl w:val="9D6CB09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51D00A7"/>
    <w:multiLevelType w:val="hybridMultilevel"/>
    <w:tmpl w:val="746A70FE"/>
    <w:lvl w:ilvl="0" w:tplc="E8B60FA0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FD3968"/>
    <w:multiLevelType w:val="hybridMultilevel"/>
    <w:tmpl w:val="6C044064"/>
    <w:lvl w:ilvl="0" w:tplc="04090019">
      <w:start w:val="1"/>
      <w:numFmt w:val="lowerLetter"/>
      <w:lvlText w:val="%1."/>
      <w:lvlJc w:val="left"/>
      <w:pPr>
        <w:ind w:left="126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5BDA042C"/>
    <w:multiLevelType w:val="hybridMultilevel"/>
    <w:tmpl w:val="71BCB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31303"/>
    <w:multiLevelType w:val="hybridMultilevel"/>
    <w:tmpl w:val="F1420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4F3FAE"/>
    <w:multiLevelType w:val="hybridMultilevel"/>
    <w:tmpl w:val="BE008294"/>
    <w:lvl w:ilvl="0" w:tplc="04090019">
      <w:start w:val="1"/>
      <w:numFmt w:val="lowerLetter"/>
      <w:lvlText w:val="%1."/>
      <w:lvlJc w:val="left"/>
      <w:pPr>
        <w:ind w:left="57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2">
    <w:nsid w:val="5E826D75"/>
    <w:multiLevelType w:val="hybridMultilevel"/>
    <w:tmpl w:val="6C044064"/>
    <w:lvl w:ilvl="0" w:tplc="04090019">
      <w:start w:val="1"/>
      <w:numFmt w:val="lowerLetter"/>
      <w:lvlText w:val="%1."/>
      <w:lvlJc w:val="left"/>
      <w:pPr>
        <w:ind w:left="126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5ED2665C"/>
    <w:multiLevelType w:val="hybridMultilevel"/>
    <w:tmpl w:val="371C93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0440A7"/>
    <w:multiLevelType w:val="hybridMultilevel"/>
    <w:tmpl w:val="85E04B2E"/>
    <w:lvl w:ilvl="0" w:tplc="951A7B6A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596564C"/>
    <w:multiLevelType w:val="multilevel"/>
    <w:tmpl w:val="977E5FD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3.4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23"/>
  </w:num>
  <w:num w:numId="2">
    <w:abstractNumId w:val="5"/>
  </w:num>
  <w:num w:numId="3">
    <w:abstractNumId w:val="2"/>
  </w:num>
  <w:num w:numId="4">
    <w:abstractNumId w:val="8"/>
  </w:num>
  <w:num w:numId="5">
    <w:abstractNumId w:val="21"/>
  </w:num>
  <w:num w:numId="6">
    <w:abstractNumId w:val="18"/>
  </w:num>
  <w:num w:numId="7">
    <w:abstractNumId w:val="14"/>
  </w:num>
  <w:num w:numId="8">
    <w:abstractNumId w:val="25"/>
  </w:num>
  <w:num w:numId="9">
    <w:abstractNumId w:val="13"/>
  </w:num>
  <w:num w:numId="10">
    <w:abstractNumId w:val="4"/>
  </w:num>
  <w:num w:numId="11">
    <w:abstractNumId w:val="12"/>
  </w:num>
  <w:num w:numId="12">
    <w:abstractNumId w:val="16"/>
  </w:num>
  <w:num w:numId="13">
    <w:abstractNumId w:val="15"/>
  </w:num>
  <w:num w:numId="14">
    <w:abstractNumId w:val="11"/>
  </w:num>
  <w:num w:numId="15">
    <w:abstractNumId w:val="7"/>
  </w:num>
  <w:num w:numId="16">
    <w:abstractNumId w:val="19"/>
  </w:num>
  <w:num w:numId="17">
    <w:abstractNumId w:val="9"/>
  </w:num>
  <w:num w:numId="18">
    <w:abstractNumId w:val="20"/>
  </w:num>
  <w:num w:numId="19">
    <w:abstractNumId w:val="3"/>
  </w:num>
  <w:num w:numId="20">
    <w:abstractNumId w:val="24"/>
  </w:num>
  <w:num w:numId="21">
    <w:abstractNumId w:val="10"/>
  </w:num>
  <w:num w:numId="22">
    <w:abstractNumId w:val="17"/>
  </w:num>
  <w:num w:numId="23">
    <w:abstractNumId w:val="6"/>
  </w:num>
  <w:num w:numId="24">
    <w:abstractNumId w:val="1"/>
  </w:num>
  <w:num w:numId="25">
    <w:abstractNumId w:val="0"/>
  </w:num>
  <w:num w:numId="26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C3"/>
    <w:rsid w:val="00002149"/>
    <w:rsid w:val="00002F86"/>
    <w:rsid w:val="00003E2F"/>
    <w:rsid w:val="00004B86"/>
    <w:rsid w:val="000055D1"/>
    <w:rsid w:val="000062B5"/>
    <w:rsid w:val="0000667D"/>
    <w:rsid w:val="000070D3"/>
    <w:rsid w:val="00010207"/>
    <w:rsid w:val="000106EA"/>
    <w:rsid w:val="00013379"/>
    <w:rsid w:val="00015035"/>
    <w:rsid w:val="000156FE"/>
    <w:rsid w:val="00016C25"/>
    <w:rsid w:val="00017425"/>
    <w:rsid w:val="0002098D"/>
    <w:rsid w:val="00021F44"/>
    <w:rsid w:val="00022915"/>
    <w:rsid w:val="00023133"/>
    <w:rsid w:val="00024A53"/>
    <w:rsid w:val="00024D01"/>
    <w:rsid w:val="00026DFD"/>
    <w:rsid w:val="000301D6"/>
    <w:rsid w:val="00032285"/>
    <w:rsid w:val="00032ECE"/>
    <w:rsid w:val="00035E62"/>
    <w:rsid w:val="00035F54"/>
    <w:rsid w:val="00037C03"/>
    <w:rsid w:val="000402D7"/>
    <w:rsid w:val="00042342"/>
    <w:rsid w:val="00042996"/>
    <w:rsid w:val="000431C0"/>
    <w:rsid w:val="00044D19"/>
    <w:rsid w:val="00050FEE"/>
    <w:rsid w:val="000531B2"/>
    <w:rsid w:val="00055277"/>
    <w:rsid w:val="0006002A"/>
    <w:rsid w:val="0006074B"/>
    <w:rsid w:val="000610BD"/>
    <w:rsid w:val="00061DF6"/>
    <w:rsid w:val="00063E1D"/>
    <w:rsid w:val="00064311"/>
    <w:rsid w:val="00065DA4"/>
    <w:rsid w:val="00067171"/>
    <w:rsid w:val="000675C2"/>
    <w:rsid w:val="0007142A"/>
    <w:rsid w:val="000743C6"/>
    <w:rsid w:val="00075B59"/>
    <w:rsid w:val="00076505"/>
    <w:rsid w:val="00077BD2"/>
    <w:rsid w:val="00077F70"/>
    <w:rsid w:val="00080F36"/>
    <w:rsid w:val="000A1491"/>
    <w:rsid w:val="000A462F"/>
    <w:rsid w:val="000A598B"/>
    <w:rsid w:val="000B0F83"/>
    <w:rsid w:val="000B1B85"/>
    <w:rsid w:val="000B2C75"/>
    <w:rsid w:val="000B4C9E"/>
    <w:rsid w:val="000B64C6"/>
    <w:rsid w:val="000B6E13"/>
    <w:rsid w:val="000C0F70"/>
    <w:rsid w:val="000C2DF3"/>
    <w:rsid w:val="000C57CA"/>
    <w:rsid w:val="000C5F5E"/>
    <w:rsid w:val="000C6FCE"/>
    <w:rsid w:val="000C7D1A"/>
    <w:rsid w:val="000D2C4F"/>
    <w:rsid w:val="000D427A"/>
    <w:rsid w:val="000D4ADD"/>
    <w:rsid w:val="000E10CA"/>
    <w:rsid w:val="000E1CFC"/>
    <w:rsid w:val="000E3733"/>
    <w:rsid w:val="000E3AAB"/>
    <w:rsid w:val="000F036B"/>
    <w:rsid w:val="000F3E6A"/>
    <w:rsid w:val="000F4779"/>
    <w:rsid w:val="000F6816"/>
    <w:rsid w:val="000F6DB4"/>
    <w:rsid w:val="00101516"/>
    <w:rsid w:val="0010209A"/>
    <w:rsid w:val="0010499D"/>
    <w:rsid w:val="00106D52"/>
    <w:rsid w:val="00107E3A"/>
    <w:rsid w:val="001121DD"/>
    <w:rsid w:val="001200F2"/>
    <w:rsid w:val="00120C08"/>
    <w:rsid w:val="00120CD2"/>
    <w:rsid w:val="001211DF"/>
    <w:rsid w:val="00121F43"/>
    <w:rsid w:val="00125BC7"/>
    <w:rsid w:val="0012699E"/>
    <w:rsid w:val="00126A61"/>
    <w:rsid w:val="001305FE"/>
    <w:rsid w:val="00130FAD"/>
    <w:rsid w:val="001329EB"/>
    <w:rsid w:val="00134B45"/>
    <w:rsid w:val="00134C5B"/>
    <w:rsid w:val="00135115"/>
    <w:rsid w:val="0013561C"/>
    <w:rsid w:val="00136A41"/>
    <w:rsid w:val="00136E4D"/>
    <w:rsid w:val="00137821"/>
    <w:rsid w:val="00143037"/>
    <w:rsid w:val="00145BEA"/>
    <w:rsid w:val="00146FBD"/>
    <w:rsid w:val="001508C1"/>
    <w:rsid w:val="00150FB1"/>
    <w:rsid w:val="00152000"/>
    <w:rsid w:val="001532B2"/>
    <w:rsid w:val="00154383"/>
    <w:rsid w:val="00155532"/>
    <w:rsid w:val="00155D5B"/>
    <w:rsid w:val="00160888"/>
    <w:rsid w:val="0016146A"/>
    <w:rsid w:val="00165128"/>
    <w:rsid w:val="001655EA"/>
    <w:rsid w:val="00171B8B"/>
    <w:rsid w:val="00172303"/>
    <w:rsid w:val="0017359C"/>
    <w:rsid w:val="001763A6"/>
    <w:rsid w:val="00176D73"/>
    <w:rsid w:val="00180656"/>
    <w:rsid w:val="0018080A"/>
    <w:rsid w:val="001813D5"/>
    <w:rsid w:val="00183AAE"/>
    <w:rsid w:val="00186686"/>
    <w:rsid w:val="001871AA"/>
    <w:rsid w:val="00193E9E"/>
    <w:rsid w:val="00195A01"/>
    <w:rsid w:val="001A07E8"/>
    <w:rsid w:val="001A306A"/>
    <w:rsid w:val="001A7B54"/>
    <w:rsid w:val="001A7D56"/>
    <w:rsid w:val="001B08B4"/>
    <w:rsid w:val="001B1A0E"/>
    <w:rsid w:val="001B599B"/>
    <w:rsid w:val="001C0E49"/>
    <w:rsid w:val="001C4572"/>
    <w:rsid w:val="001C46E4"/>
    <w:rsid w:val="001C7E5C"/>
    <w:rsid w:val="001D00D7"/>
    <w:rsid w:val="001D1BA4"/>
    <w:rsid w:val="001D2A08"/>
    <w:rsid w:val="001D53EA"/>
    <w:rsid w:val="001E04D1"/>
    <w:rsid w:val="001F3C29"/>
    <w:rsid w:val="002000F0"/>
    <w:rsid w:val="0020098C"/>
    <w:rsid w:val="002016D5"/>
    <w:rsid w:val="00203C07"/>
    <w:rsid w:val="00204A12"/>
    <w:rsid w:val="0021294D"/>
    <w:rsid w:val="0021483C"/>
    <w:rsid w:val="00214FA1"/>
    <w:rsid w:val="002175C6"/>
    <w:rsid w:val="00221338"/>
    <w:rsid w:val="00221A31"/>
    <w:rsid w:val="00222BF5"/>
    <w:rsid w:val="0022410D"/>
    <w:rsid w:val="0022440F"/>
    <w:rsid w:val="0022514E"/>
    <w:rsid w:val="00227AED"/>
    <w:rsid w:val="00230F09"/>
    <w:rsid w:val="00233648"/>
    <w:rsid w:val="00233DE6"/>
    <w:rsid w:val="00237398"/>
    <w:rsid w:val="00237F5E"/>
    <w:rsid w:val="00241960"/>
    <w:rsid w:val="00244945"/>
    <w:rsid w:val="00246D85"/>
    <w:rsid w:val="0024749C"/>
    <w:rsid w:val="00247867"/>
    <w:rsid w:val="00250206"/>
    <w:rsid w:val="0025144C"/>
    <w:rsid w:val="002514F8"/>
    <w:rsid w:val="00251954"/>
    <w:rsid w:val="00252417"/>
    <w:rsid w:val="00253908"/>
    <w:rsid w:val="00253AE8"/>
    <w:rsid w:val="0025569C"/>
    <w:rsid w:val="00256316"/>
    <w:rsid w:val="002569CE"/>
    <w:rsid w:val="00256B08"/>
    <w:rsid w:val="00266294"/>
    <w:rsid w:val="00267AB6"/>
    <w:rsid w:val="00271AF6"/>
    <w:rsid w:val="00271B01"/>
    <w:rsid w:val="00273546"/>
    <w:rsid w:val="002754F4"/>
    <w:rsid w:val="00275717"/>
    <w:rsid w:val="00277A8C"/>
    <w:rsid w:val="00281820"/>
    <w:rsid w:val="00282751"/>
    <w:rsid w:val="00283782"/>
    <w:rsid w:val="00285EA9"/>
    <w:rsid w:val="0028668B"/>
    <w:rsid w:val="00286DC8"/>
    <w:rsid w:val="002907E7"/>
    <w:rsid w:val="00291CC5"/>
    <w:rsid w:val="00294E5F"/>
    <w:rsid w:val="0029510E"/>
    <w:rsid w:val="00295696"/>
    <w:rsid w:val="0029571F"/>
    <w:rsid w:val="00297BC1"/>
    <w:rsid w:val="002A03DD"/>
    <w:rsid w:val="002A1726"/>
    <w:rsid w:val="002A2B32"/>
    <w:rsid w:val="002A6899"/>
    <w:rsid w:val="002B0B70"/>
    <w:rsid w:val="002B14CA"/>
    <w:rsid w:val="002B55EB"/>
    <w:rsid w:val="002B59BA"/>
    <w:rsid w:val="002B605C"/>
    <w:rsid w:val="002B6217"/>
    <w:rsid w:val="002B62DD"/>
    <w:rsid w:val="002B63C2"/>
    <w:rsid w:val="002B75E6"/>
    <w:rsid w:val="002B76CD"/>
    <w:rsid w:val="002C2073"/>
    <w:rsid w:val="002C3009"/>
    <w:rsid w:val="002C4273"/>
    <w:rsid w:val="002D0888"/>
    <w:rsid w:val="002D212A"/>
    <w:rsid w:val="002D2FEA"/>
    <w:rsid w:val="002D6921"/>
    <w:rsid w:val="002E3599"/>
    <w:rsid w:val="002E3BD0"/>
    <w:rsid w:val="002E62AF"/>
    <w:rsid w:val="002F34E6"/>
    <w:rsid w:val="002F3DF3"/>
    <w:rsid w:val="002F54DD"/>
    <w:rsid w:val="002F6E34"/>
    <w:rsid w:val="0030235A"/>
    <w:rsid w:val="00303B52"/>
    <w:rsid w:val="003061CB"/>
    <w:rsid w:val="003100BB"/>
    <w:rsid w:val="0031026A"/>
    <w:rsid w:val="00310CE7"/>
    <w:rsid w:val="00311AC8"/>
    <w:rsid w:val="003174DC"/>
    <w:rsid w:val="00317B67"/>
    <w:rsid w:val="00317DF5"/>
    <w:rsid w:val="00321F02"/>
    <w:rsid w:val="00325971"/>
    <w:rsid w:val="00325D5F"/>
    <w:rsid w:val="00326C44"/>
    <w:rsid w:val="00333529"/>
    <w:rsid w:val="00333B81"/>
    <w:rsid w:val="00335E46"/>
    <w:rsid w:val="00335E65"/>
    <w:rsid w:val="003365F6"/>
    <w:rsid w:val="00346769"/>
    <w:rsid w:val="0034748E"/>
    <w:rsid w:val="00351B4A"/>
    <w:rsid w:val="00352C7E"/>
    <w:rsid w:val="00354388"/>
    <w:rsid w:val="0035489E"/>
    <w:rsid w:val="00355CEA"/>
    <w:rsid w:val="003610EB"/>
    <w:rsid w:val="003612A8"/>
    <w:rsid w:val="003622D6"/>
    <w:rsid w:val="00364669"/>
    <w:rsid w:val="00365A9C"/>
    <w:rsid w:val="00365BA7"/>
    <w:rsid w:val="003670A5"/>
    <w:rsid w:val="00367322"/>
    <w:rsid w:val="003720E2"/>
    <w:rsid w:val="00372917"/>
    <w:rsid w:val="00376780"/>
    <w:rsid w:val="00376787"/>
    <w:rsid w:val="00376CA0"/>
    <w:rsid w:val="003800E6"/>
    <w:rsid w:val="0038075B"/>
    <w:rsid w:val="0038141D"/>
    <w:rsid w:val="00381B84"/>
    <w:rsid w:val="00385C1B"/>
    <w:rsid w:val="00392DDB"/>
    <w:rsid w:val="00393E10"/>
    <w:rsid w:val="003958D5"/>
    <w:rsid w:val="00395909"/>
    <w:rsid w:val="00396348"/>
    <w:rsid w:val="00397180"/>
    <w:rsid w:val="003A00B9"/>
    <w:rsid w:val="003A3D96"/>
    <w:rsid w:val="003A5AE3"/>
    <w:rsid w:val="003B0CE4"/>
    <w:rsid w:val="003B17BA"/>
    <w:rsid w:val="003B2367"/>
    <w:rsid w:val="003B2ED6"/>
    <w:rsid w:val="003B5FA4"/>
    <w:rsid w:val="003C173E"/>
    <w:rsid w:val="003C18DF"/>
    <w:rsid w:val="003C2D55"/>
    <w:rsid w:val="003C48E3"/>
    <w:rsid w:val="003C57C6"/>
    <w:rsid w:val="003C7279"/>
    <w:rsid w:val="003D200C"/>
    <w:rsid w:val="003D3BD6"/>
    <w:rsid w:val="003D5519"/>
    <w:rsid w:val="003E250A"/>
    <w:rsid w:val="003E2DCD"/>
    <w:rsid w:val="003E6113"/>
    <w:rsid w:val="003F0C19"/>
    <w:rsid w:val="003F21FF"/>
    <w:rsid w:val="003F5396"/>
    <w:rsid w:val="003F7F9D"/>
    <w:rsid w:val="00402A23"/>
    <w:rsid w:val="00406B65"/>
    <w:rsid w:val="00406CA0"/>
    <w:rsid w:val="00410150"/>
    <w:rsid w:val="0041115D"/>
    <w:rsid w:val="00411989"/>
    <w:rsid w:val="00414CCD"/>
    <w:rsid w:val="00414F08"/>
    <w:rsid w:val="004175FF"/>
    <w:rsid w:val="004178DE"/>
    <w:rsid w:val="004221CC"/>
    <w:rsid w:val="004231CE"/>
    <w:rsid w:val="00423C89"/>
    <w:rsid w:val="00426BC2"/>
    <w:rsid w:val="00430727"/>
    <w:rsid w:val="00434CD4"/>
    <w:rsid w:val="00437165"/>
    <w:rsid w:val="004408D7"/>
    <w:rsid w:val="00442682"/>
    <w:rsid w:val="00443064"/>
    <w:rsid w:val="0044346B"/>
    <w:rsid w:val="004439C9"/>
    <w:rsid w:val="004445B2"/>
    <w:rsid w:val="004465D3"/>
    <w:rsid w:val="00452B2A"/>
    <w:rsid w:val="004550C9"/>
    <w:rsid w:val="004617FF"/>
    <w:rsid w:val="004623E0"/>
    <w:rsid w:val="00465683"/>
    <w:rsid w:val="004659A3"/>
    <w:rsid w:val="0046608E"/>
    <w:rsid w:val="0047188B"/>
    <w:rsid w:val="00474D66"/>
    <w:rsid w:val="004776D3"/>
    <w:rsid w:val="00480A57"/>
    <w:rsid w:val="0048531F"/>
    <w:rsid w:val="00485F5F"/>
    <w:rsid w:val="00486CE6"/>
    <w:rsid w:val="004872D9"/>
    <w:rsid w:val="004875BB"/>
    <w:rsid w:val="00492382"/>
    <w:rsid w:val="0049271B"/>
    <w:rsid w:val="004942B4"/>
    <w:rsid w:val="00495377"/>
    <w:rsid w:val="00495518"/>
    <w:rsid w:val="00496E0A"/>
    <w:rsid w:val="004A0D64"/>
    <w:rsid w:val="004A0D6C"/>
    <w:rsid w:val="004A354D"/>
    <w:rsid w:val="004A58CE"/>
    <w:rsid w:val="004A79C7"/>
    <w:rsid w:val="004B0055"/>
    <w:rsid w:val="004B03CF"/>
    <w:rsid w:val="004B0B88"/>
    <w:rsid w:val="004B2F7A"/>
    <w:rsid w:val="004B33C5"/>
    <w:rsid w:val="004B4176"/>
    <w:rsid w:val="004B67CA"/>
    <w:rsid w:val="004B6F2C"/>
    <w:rsid w:val="004B71A8"/>
    <w:rsid w:val="004C0733"/>
    <w:rsid w:val="004C2BAB"/>
    <w:rsid w:val="004C3148"/>
    <w:rsid w:val="004C769A"/>
    <w:rsid w:val="004D0191"/>
    <w:rsid w:val="004D1810"/>
    <w:rsid w:val="004E1E6A"/>
    <w:rsid w:val="004E5E33"/>
    <w:rsid w:val="004E782F"/>
    <w:rsid w:val="004F356F"/>
    <w:rsid w:val="004F773D"/>
    <w:rsid w:val="004F7800"/>
    <w:rsid w:val="00500475"/>
    <w:rsid w:val="00501859"/>
    <w:rsid w:val="005039A9"/>
    <w:rsid w:val="005042A4"/>
    <w:rsid w:val="00504CD0"/>
    <w:rsid w:val="00505C75"/>
    <w:rsid w:val="005076E3"/>
    <w:rsid w:val="005113BA"/>
    <w:rsid w:val="005115AA"/>
    <w:rsid w:val="0051186B"/>
    <w:rsid w:val="00514055"/>
    <w:rsid w:val="005213A6"/>
    <w:rsid w:val="0052146E"/>
    <w:rsid w:val="00521746"/>
    <w:rsid w:val="005222BA"/>
    <w:rsid w:val="00524490"/>
    <w:rsid w:val="00524833"/>
    <w:rsid w:val="00525542"/>
    <w:rsid w:val="0052564D"/>
    <w:rsid w:val="00525B70"/>
    <w:rsid w:val="00530E01"/>
    <w:rsid w:val="00531F34"/>
    <w:rsid w:val="00532047"/>
    <w:rsid w:val="005345E4"/>
    <w:rsid w:val="00537E80"/>
    <w:rsid w:val="005413BD"/>
    <w:rsid w:val="00546C46"/>
    <w:rsid w:val="00551DDB"/>
    <w:rsid w:val="00552444"/>
    <w:rsid w:val="00552C55"/>
    <w:rsid w:val="00553FF7"/>
    <w:rsid w:val="00562F1B"/>
    <w:rsid w:val="00576CF8"/>
    <w:rsid w:val="00576FA2"/>
    <w:rsid w:val="00585095"/>
    <w:rsid w:val="00593D13"/>
    <w:rsid w:val="005948A3"/>
    <w:rsid w:val="00594AF9"/>
    <w:rsid w:val="00595B30"/>
    <w:rsid w:val="00597C2F"/>
    <w:rsid w:val="005A499B"/>
    <w:rsid w:val="005A5CB6"/>
    <w:rsid w:val="005A7B26"/>
    <w:rsid w:val="005B0FC5"/>
    <w:rsid w:val="005B1D3D"/>
    <w:rsid w:val="005B497A"/>
    <w:rsid w:val="005C13F5"/>
    <w:rsid w:val="005C142F"/>
    <w:rsid w:val="005C1763"/>
    <w:rsid w:val="005D1998"/>
    <w:rsid w:val="005D30C7"/>
    <w:rsid w:val="005D3EA1"/>
    <w:rsid w:val="005D3FC4"/>
    <w:rsid w:val="005D7860"/>
    <w:rsid w:val="005E2009"/>
    <w:rsid w:val="005E4A7C"/>
    <w:rsid w:val="005E4D70"/>
    <w:rsid w:val="005E7C35"/>
    <w:rsid w:val="005F383A"/>
    <w:rsid w:val="005F3F89"/>
    <w:rsid w:val="005F46F4"/>
    <w:rsid w:val="005F489E"/>
    <w:rsid w:val="005F586C"/>
    <w:rsid w:val="005F710D"/>
    <w:rsid w:val="00606196"/>
    <w:rsid w:val="00607EEA"/>
    <w:rsid w:val="00612EC2"/>
    <w:rsid w:val="00613414"/>
    <w:rsid w:val="00615E15"/>
    <w:rsid w:val="006172F3"/>
    <w:rsid w:val="00622F42"/>
    <w:rsid w:val="006232F7"/>
    <w:rsid w:val="006279DA"/>
    <w:rsid w:val="0063323E"/>
    <w:rsid w:val="006343B8"/>
    <w:rsid w:val="00634F57"/>
    <w:rsid w:val="0064326C"/>
    <w:rsid w:val="00643383"/>
    <w:rsid w:val="00644A85"/>
    <w:rsid w:val="00645256"/>
    <w:rsid w:val="0065230E"/>
    <w:rsid w:val="00654192"/>
    <w:rsid w:val="00655B06"/>
    <w:rsid w:val="00657813"/>
    <w:rsid w:val="0066042D"/>
    <w:rsid w:val="00662E25"/>
    <w:rsid w:val="00663295"/>
    <w:rsid w:val="00664454"/>
    <w:rsid w:val="006703F6"/>
    <w:rsid w:val="00671141"/>
    <w:rsid w:val="00671B30"/>
    <w:rsid w:val="0067472D"/>
    <w:rsid w:val="0067643B"/>
    <w:rsid w:val="00677CE2"/>
    <w:rsid w:val="00681858"/>
    <w:rsid w:val="0068319E"/>
    <w:rsid w:val="00683F66"/>
    <w:rsid w:val="006865E2"/>
    <w:rsid w:val="006868E6"/>
    <w:rsid w:val="0069268A"/>
    <w:rsid w:val="00692A31"/>
    <w:rsid w:val="00693003"/>
    <w:rsid w:val="00693BD4"/>
    <w:rsid w:val="006966FB"/>
    <w:rsid w:val="0069708D"/>
    <w:rsid w:val="00697B8E"/>
    <w:rsid w:val="006A0DB2"/>
    <w:rsid w:val="006A1432"/>
    <w:rsid w:val="006A15FB"/>
    <w:rsid w:val="006A19CE"/>
    <w:rsid w:val="006A38F0"/>
    <w:rsid w:val="006A671F"/>
    <w:rsid w:val="006A6F8D"/>
    <w:rsid w:val="006A7C8C"/>
    <w:rsid w:val="006B02B6"/>
    <w:rsid w:val="006B32C7"/>
    <w:rsid w:val="006B4642"/>
    <w:rsid w:val="006B4913"/>
    <w:rsid w:val="006B73F8"/>
    <w:rsid w:val="006B7B59"/>
    <w:rsid w:val="006C07EF"/>
    <w:rsid w:val="006C44A2"/>
    <w:rsid w:val="006C5683"/>
    <w:rsid w:val="006C5B88"/>
    <w:rsid w:val="006D0433"/>
    <w:rsid w:val="006D12A8"/>
    <w:rsid w:val="006D28EF"/>
    <w:rsid w:val="006D46F1"/>
    <w:rsid w:val="006E18AD"/>
    <w:rsid w:val="006E2774"/>
    <w:rsid w:val="006E290A"/>
    <w:rsid w:val="006E3060"/>
    <w:rsid w:val="006F52E5"/>
    <w:rsid w:val="006F5C78"/>
    <w:rsid w:val="006F7CF2"/>
    <w:rsid w:val="006F7FBC"/>
    <w:rsid w:val="007008F8"/>
    <w:rsid w:val="0070114A"/>
    <w:rsid w:val="00702764"/>
    <w:rsid w:val="0070556C"/>
    <w:rsid w:val="00707CEC"/>
    <w:rsid w:val="007105DD"/>
    <w:rsid w:val="00710F89"/>
    <w:rsid w:val="00712FF4"/>
    <w:rsid w:val="0071534F"/>
    <w:rsid w:val="007156F2"/>
    <w:rsid w:val="00724B23"/>
    <w:rsid w:val="00724D92"/>
    <w:rsid w:val="0072632C"/>
    <w:rsid w:val="007272AB"/>
    <w:rsid w:val="007309F2"/>
    <w:rsid w:val="007333AF"/>
    <w:rsid w:val="00733CAF"/>
    <w:rsid w:val="00736000"/>
    <w:rsid w:val="00736083"/>
    <w:rsid w:val="007401FF"/>
    <w:rsid w:val="00741FFD"/>
    <w:rsid w:val="007436A1"/>
    <w:rsid w:val="00745795"/>
    <w:rsid w:val="0075085A"/>
    <w:rsid w:val="0075116D"/>
    <w:rsid w:val="00751CA3"/>
    <w:rsid w:val="00752858"/>
    <w:rsid w:val="007529BD"/>
    <w:rsid w:val="00755DAC"/>
    <w:rsid w:val="00756AC8"/>
    <w:rsid w:val="007575E9"/>
    <w:rsid w:val="00761BB2"/>
    <w:rsid w:val="0076482D"/>
    <w:rsid w:val="0076521D"/>
    <w:rsid w:val="00765288"/>
    <w:rsid w:val="00766BE9"/>
    <w:rsid w:val="00771CA7"/>
    <w:rsid w:val="00774A58"/>
    <w:rsid w:val="00776D7C"/>
    <w:rsid w:val="00780530"/>
    <w:rsid w:val="007813CF"/>
    <w:rsid w:val="00782BD9"/>
    <w:rsid w:val="00785AB3"/>
    <w:rsid w:val="00786099"/>
    <w:rsid w:val="00786AE5"/>
    <w:rsid w:val="00787020"/>
    <w:rsid w:val="007908A8"/>
    <w:rsid w:val="00791B3D"/>
    <w:rsid w:val="00792FF4"/>
    <w:rsid w:val="00794F42"/>
    <w:rsid w:val="007A2A65"/>
    <w:rsid w:val="007A4F8D"/>
    <w:rsid w:val="007B5B9E"/>
    <w:rsid w:val="007B5CE3"/>
    <w:rsid w:val="007B5E6C"/>
    <w:rsid w:val="007B6141"/>
    <w:rsid w:val="007C058D"/>
    <w:rsid w:val="007C3FE6"/>
    <w:rsid w:val="007C4F06"/>
    <w:rsid w:val="007C6643"/>
    <w:rsid w:val="007C799B"/>
    <w:rsid w:val="007D374A"/>
    <w:rsid w:val="007D4365"/>
    <w:rsid w:val="007D48A7"/>
    <w:rsid w:val="007D6EF5"/>
    <w:rsid w:val="007D799F"/>
    <w:rsid w:val="007E1735"/>
    <w:rsid w:val="007E56D3"/>
    <w:rsid w:val="007E58A5"/>
    <w:rsid w:val="007E66AB"/>
    <w:rsid w:val="007E7418"/>
    <w:rsid w:val="007F032D"/>
    <w:rsid w:val="007F0AAE"/>
    <w:rsid w:val="007F2C13"/>
    <w:rsid w:val="007F2DB0"/>
    <w:rsid w:val="007F3603"/>
    <w:rsid w:val="00800679"/>
    <w:rsid w:val="00801440"/>
    <w:rsid w:val="00801834"/>
    <w:rsid w:val="008048DD"/>
    <w:rsid w:val="00805F49"/>
    <w:rsid w:val="008122DC"/>
    <w:rsid w:val="00813765"/>
    <w:rsid w:val="00814E74"/>
    <w:rsid w:val="00815CEF"/>
    <w:rsid w:val="00816C10"/>
    <w:rsid w:val="00820F94"/>
    <w:rsid w:val="00824484"/>
    <w:rsid w:val="00824A0C"/>
    <w:rsid w:val="00825DCC"/>
    <w:rsid w:val="008262BB"/>
    <w:rsid w:val="0082751F"/>
    <w:rsid w:val="00830042"/>
    <w:rsid w:val="0083171B"/>
    <w:rsid w:val="00831841"/>
    <w:rsid w:val="0083188A"/>
    <w:rsid w:val="00833AC3"/>
    <w:rsid w:val="0083628C"/>
    <w:rsid w:val="00836AB3"/>
    <w:rsid w:val="00840DDB"/>
    <w:rsid w:val="0084335A"/>
    <w:rsid w:val="00843426"/>
    <w:rsid w:val="0085085A"/>
    <w:rsid w:val="00850C72"/>
    <w:rsid w:val="00852956"/>
    <w:rsid w:val="00856A46"/>
    <w:rsid w:val="0087103E"/>
    <w:rsid w:val="008719A1"/>
    <w:rsid w:val="00880170"/>
    <w:rsid w:val="00883E2B"/>
    <w:rsid w:val="00883FD4"/>
    <w:rsid w:val="008847AC"/>
    <w:rsid w:val="008850BF"/>
    <w:rsid w:val="00885989"/>
    <w:rsid w:val="00886C85"/>
    <w:rsid w:val="008921A1"/>
    <w:rsid w:val="00893D78"/>
    <w:rsid w:val="00896541"/>
    <w:rsid w:val="00896FCC"/>
    <w:rsid w:val="008A3390"/>
    <w:rsid w:val="008A561D"/>
    <w:rsid w:val="008A589A"/>
    <w:rsid w:val="008B0EF1"/>
    <w:rsid w:val="008B1A8D"/>
    <w:rsid w:val="008B72FE"/>
    <w:rsid w:val="008B73A4"/>
    <w:rsid w:val="008B77F0"/>
    <w:rsid w:val="008B7A20"/>
    <w:rsid w:val="008C16BD"/>
    <w:rsid w:val="008C26E3"/>
    <w:rsid w:val="008C3B49"/>
    <w:rsid w:val="008C4116"/>
    <w:rsid w:val="008C4BA9"/>
    <w:rsid w:val="008C596E"/>
    <w:rsid w:val="008C7282"/>
    <w:rsid w:val="008D14BB"/>
    <w:rsid w:val="008D5A74"/>
    <w:rsid w:val="008D63C0"/>
    <w:rsid w:val="008D76F0"/>
    <w:rsid w:val="008D776F"/>
    <w:rsid w:val="008E117A"/>
    <w:rsid w:val="008E3196"/>
    <w:rsid w:val="008E4189"/>
    <w:rsid w:val="008E531B"/>
    <w:rsid w:val="008E58BE"/>
    <w:rsid w:val="008E7675"/>
    <w:rsid w:val="008F2C94"/>
    <w:rsid w:val="008F48F4"/>
    <w:rsid w:val="008F490A"/>
    <w:rsid w:val="008F690A"/>
    <w:rsid w:val="009008B6"/>
    <w:rsid w:val="00902B73"/>
    <w:rsid w:val="00903455"/>
    <w:rsid w:val="00903824"/>
    <w:rsid w:val="009071F8"/>
    <w:rsid w:val="0090786C"/>
    <w:rsid w:val="009118E9"/>
    <w:rsid w:val="00916C30"/>
    <w:rsid w:val="009202C6"/>
    <w:rsid w:val="00921E95"/>
    <w:rsid w:val="009225C9"/>
    <w:rsid w:val="009232CA"/>
    <w:rsid w:val="00924143"/>
    <w:rsid w:val="00926B36"/>
    <w:rsid w:val="00930BCB"/>
    <w:rsid w:val="00931ACD"/>
    <w:rsid w:val="00932757"/>
    <w:rsid w:val="00937ED2"/>
    <w:rsid w:val="00940B74"/>
    <w:rsid w:val="00942452"/>
    <w:rsid w:val="00952017"/>
    <w:rsid w:val="009521F6"/>
    <w:rsid w:val="00954651"/>
    <w:rsid w:val="00954B82"/>
    <w:rsid w:val="00957E42"/>
    <w:rsid w:val="009606A7"/>
    <w:rsid w:val="00960AFA"/>
    <w:rsid w:val="009610E0"/>
    <w:rsid w:val="00962459"/>
    <w:rsid w:val="00962E50"/>
    <w:rsid w:val="00964D2E"/>
    <w:rsid w:val="009667A7"/>
    <w:rsid w:val="0096693B"/>
    <w:rsid w:val="00971D1A"/>
    <w:rsid w:val="0097507B"/>
    <w:rsid w:val="00975B00"/>
    <w:rsid w:val="00977BF5"/>
    <w:rsid w:val="00985B78"/>
    <w:rsid w:val="00991529"/>
    <w:rsid w:val="00992863"/>
    <w:rsid w:val="00994588"/>
    <w:rsid w:val="00997A2C"/>
    <w:rsid w:val="00997FFA"/>
    <w:rsid w:val="009A2851"/>
    <w:rsid w:val="009A30BD"/>
    <w:rsid w:val="009A631B"/>
    <w:rsid w:val="009B0EC9"/>
    <w:rsid w:val="009B2977"/>
    <w:rsid w:val="009B437F"/>
    <w:rsid w:val="009B4897"/>
    <w:rsid w:val="009B4F45"/>
    <w:rsid w:val="009B64C9"/>
    <w:rsid w:val="009C2346"/>
    <w:rsid w:val="009C7C70"/>
    <w:rsid w:val="009D2400"/>
    <w:rsid w:val="009D2EAE"/>
    <w:rsid w:val="009D4EC4"/>
    <w:rsid w:val="009D56E9"/>
    <w:rsid w:val="009E0330"/>
    <w:rsid w:val="009E07CB"/>
    <w:rsid w:val="009E1804"/>
    <w:rsid w:val="009E374E"/>
    <w:rsid w:val="009E488B"/>
    <w:rsid w:val="009E5224"/>
    <w:rsid w:val="009E610A"/>
    <w:rsid w:val="009E61FE"/>
    <w:rsid w:val="009F0950"/>
    <w:rsid w:val="009F2948"/>
    <w:rsid w:val="009F3842"/>
    <w:rsid w:val="009F446B"/>
    <w:rsid w:val="009F711B"/>
    <w:rsid w:val="00A01C56"/>
    <w:rsid w:val="00A02206"/>
    <w:rsid w:val="00A03B9A"/>
    <w:rsid w:val="00A03FE1"/>
    <w:rsid w:val="00A04DC3"/>
    <w:rsid w:val="00A07695"/>
    <w:rsid w:val="00A10711"/>
    <w:rsid w:val="00A11060"/>
    <w:rsid w:val="00A14E35"/>
    <w:rsid w:val="00A20061"/>
    <w:rsid w:val="00A22C54"/>
    <w:rsid w:val="00A24217"/>
    <w:rsid w:val="00A24E34"/>
    <w:rsid w:val="00A252C5"/>
    <w:rsid w:val="00A31C46"/>
    <w:rsid w:val="00A32465"/>
    <w:rsid w:val="00A333AC"/>
    <w:rsid w:val="00A335C3"/>
    <w:rsid w:val="00A366DC"/>
    <w:rsid w:val="00A36996"/>
    <w:rsid w:val="00A42155"/>
    <w:rsid w:val="00A441BD"/>
    <w:rsid w:val="00A44C55"/>
    <w:rsid w:val="00A45212"/>
    <w:rsid w:val="00A454F3"/>
    <w:rsid w:val="00A459DA"/>
    <w:rsid w:val="00A47668"/>
    <w:rsid w:val="00A5083B"/>
    <w:rsid w:val="00A5181B"/>
    <w:rsid w:val="00A51C0E"/>
    <w:rsid w:val="00A563B7"/>
    <w:rsid w:val="00A61B22"/>
    <w:rsid w:val="00A63B50"/>
    <w:rsid w:val="00A719E4"/>
    <w:rsid w:val="00A729E8"/>
    <w:rsid w:val="00A739F1"/>
    <w:rsid w:val="00A757F9"/>
    <w:rsid w:val="00A75A0F"/>
    <w:rsid w:val="00A774E7"/>
    <w:rsid w:val="00A82AA8"/>
    <w:rsid w:val="00A846AF"/>
    <w:rsid w:val="00A84FDB"/>
    <w:rsid w:val="00A86372"/>
    <w:rsid w:val="00A96473"/>
    <w:rsid w:val="00A96760"/>
    <w:rsid w:val="00A96E82"/>
    <w:rsid w:val="00A97504"/>
    <w:rsid w:val="00A975AA"/>
    <w:rsid w:val="00A97D40"/>
    <w:rsid w:val="00AA00DC"/>
    <w:rsid w:val="00AA07B0"/>
    <w:rsid w:val="00AA0873"/>
    <w:rsid w:val="00AA094C"/>
    <w:rsid w:val="00AA5F6A"/>
    <w:rsid w:val="00AA65D4"/>
    <w:rsid w:val="00AA6705"/>
    <w:rsid w:val="00AB0EF0"/>
    <w:rsid w:val="00AB106B"/>
    <w:rsid w:val="00AB1CA8"/>
    <w:rsid w:val="00AB2524"/>
    <w:rsid w:val="00AB4BEB"/>
    <w:rsid w:val="00AB4E2C"/>
    <w:rsid w:val="00AB7836"/>
    <w:rsid w:val="00AC0601"/>
    <w:rsid w:val="00AC0E43"/>
    <w:rsid w:val="00AC13D9"/>
    <w:rsid w:val="00AC2ADB"/>
    <w:rsid w:val="00AC2EE0"/>
    <w:rsid w:val="00AC518A"/>
    <w:rsid w:val="00AC5665"/>
    <w:rsid w:val="00AC66FE"/>
    <w:rsid w:val="00AD12C8"/>
    <w:rsid w:val="00AD2380"/>
    <w:rsid w:val="00AD6A4A"/>
    <w:rsid w:val="00AD749B"/>
    <w:rsid w:val="00AE39C3"/>
    <w:rsid w:val="00AE50F8"/>
    <w:rsid w:val="00AE5988"/>
    <w:rsid w:val="00AE792D"/>
    <w:rsid w:val="00AF1612"/>
    <w:rsid w:val="00B00F13"/>
    <w:rsid w:val="00B045AB"/>
    <w:rsid w:val="00B071DE"/>
    <w:rsid w:val="00B12711"/>
    <w:rsid w:val="00B1466E"/>
    <w:rsid w:val="00B14A69"/>
    <w:rsid w:val="00B1588D"/>
    <w:rsid w:val="00B16730"/>
    <w:rsid w:val="00B169F5"/>
    <w:rsid w:val="00B1706E"/>
    <w:rsid w:val="00B22A8B"/>
    <w:rsid w:val="00B22B33"/>
    <w:rsid w:val="00B23BCA"/>
    <w:rsid w:val="00B2632B"/>
    <w:rsid w:val="00B30D3F"/>
    <w:rsid w:val="00B319AF"/>
    <w:rsid w:val="00B329BD"/>
    <w:rsid w:val="00B35F43"/>
    <w:rsid w:val="00B4457B"/>
    <w:rsid w:val="00B4644F"/>
    <w:rsid w:val="00B46C0A"/>
    <w:rsid w:val="00B51354"/>
    <w:rsid w:val="00B52EBC"/>
    <w:rsid w:val="00B55568"/>
    <w:rsid w:val="00B55780"/>
    <w:rsid w:val="00B56DEB"/>
    <w:rsid w:val="00B616A5"/>
    <w:rsid w:val="00B6374D"/>
    <w:rsid w:val="00B637A1"/>
    <w:rsid w:val="00B64706"/>
    <w:rsid w:val="00B64898"/>
    <w:rsid w:val="00B66ADE"/>
    <w:rsid w:val="00B66B05"/>
    <w:rsid w:val="00B72DF3"/>
    <w:rsid w:val="00B751D1"/>
    <w:rsid w:val="00B80718"/>
    <w:rsid w:val="00B81F49"/>
    <w:rsid w:val="00B83B69"/>
    <w:rsid w:val="00B86CA7"/>
    <w:rsid w:val="00B91224"/>
    <w:rsid w:val="00B91F0D"/>
    <w:rsid w:val="00B9763B"/>
    <w:rsid w:val="00BA1029"/>
    <w:rsid w:val="00BA17EC"/>
    <w:rsid w:val="00BA3371"/>
    <w:rsid w:val="00BA403F"/>
    <w:rsid w:val="00BA41F1"/>
    <w:rsid w:val="00BA4FDE"/>
    <w:rsid w:val="00BB3380"/>
    <w:rsid w:val="00BB41E5"/>
    <w:rsid w:val="00BB43B1"/>
    <w:rsid w:val="00BB4685"/>
    <w:rsid w:val="00BB7366"/>
    <w:rsid w:val="00BC3F0C"/>
    <w:rsid w:val="00BD1DE6"/>
    <w:rsid w:val="00BD510E"/>
    <w:rsid w:val="00BD6F00"/>
    <w:rsid w:val="00BE20BA"/>
    <w:rsid w:val="00BE2F1C"/>
    <w:rsid w:val="00BE3AF0"/>
    <w:rsid w:val="00BE3CAB"/>
    <w:rsid w:val="00BE43B4"/>
    <w:rsid w:val="00BE54A0"/>
    <w:rsid w:val="00BE7703"/>
    <w:rsid w:val="00BF0A51"/>
    <w:rsid w:val="00BF1AD9"/>
    <w:rsid w:val="00BF2D9C"/>
    <w:rsid w:val="00BF3BF6"/>
    <w:rsid w:val="00BF3DC1"/>
    <w:rsid w:val="00BF57BF"/>
    <w:rsid w:val="00BF761D"/>
    <w:rsid w:val="00C01470"/>
    <w:rsid w:val="00C02280"/>
    <w:rsid w:val="00C057DC"/>
    <w:rsid w:val="00C078F2"/>
    <w:rsid w:val="00C12C5A"/>
    <w:rsid w:val="00C17471"/>
    <w:rsid w:val="00C22D99"/>
    <w:rsid w:val="00C27075"/>
    <w:rsid w:val="00C276AB"/>
    <w:rsid w:val="00C278E7"/>
    <w:rsid w:val="00C3240E"/>
    <w:rsid w:val="00C32F47"/>
    <w:rsid w:val="00C3401A"/>
    <w:rsid w:val="00C363A5"/>
    <w:rsid w:val="00C40158"/>
    <w:rsid w:val="00C410D4"/>
    <w:rsid w:val="00C44155"/>
    <w:rsid w:val="00C4509D"/>
    <w:rsid w:val="00C45CCC"/>
    <w:rsid w:val="00C46CE0"/>
    <w:rsid w:val="00C47E1A"/>
    <w:rsid w:val="00C50ED5"/>
    <w:rsid w:val="00C61066"/>
    <w:rsid w:val="00C627B4"/>
    <w:rsid w:val="00C63B83"/>
    <w:rsid w:val="00C64132"/>
    <w:rsid w:val="00C64482"/>
    <w:rsid w:val="00C64B4F"/>
    <w:rsid w:val="00C65DEA"/>
    <w:rsid w:val="00C66C36"/>
    <w:rsid w:val="00C7155D"/>
    <w:rsid w:val="00C72BFF"/>
    <w:rsid w:val="00C736AF"/>
    <w:rsid w:val="00C74151"/>
    <w:rsid w:val="00C81683"/>
    <w:rsid w:val="00C819B5"/>
    <w:rsid w:val="00C81AC8"/>
    <w:rsid w:val="00C81E76"/>
    <w:rsid w:val="00C853BB"/>
    <w:rsid w:val="00C856F4"/>
    <w:rsid w:val="00C87499"/>
    <w:rsid w:val="00C93F11"/>
    <w:rsid w:val="00C94EE7"/>
    <w:rsid w:val="00C96CCF"/>
    <w:rsid w:val="00C97723"/>
    <w:rsid w:val="00C977A9"/>
    <w:rsid w:val="00C978D6"/>
    <w:rsid w:val="00C97CCC"/>
    <w:rsid w:val="00CA14FC"/>
    <w:rsid w:val="00CA4E34"/>
    <w:rsid w:val="00CA65A6"/>
    <w:rsid w:val="00CA69AF"/>
    <w:rsid w:val="00CB0B5F"/>
    <w:rsid w:val="00CC01AD"/>
    <w:rsid w:val="00CC1C4B"/>
    <w:rsid w:val="00CC2A54"/>
    <w:rsid w:val="00CC3BAF"/>
    <w:rsid w:val="00CC59C4"/>
    <w:rsid w:val="00CC63B6"/>
    <w:rsid w:val="00CC767F"/>
    <w:rsid w:val="00CD06E3"/>
    <w:rsid w:val="00CD27EC"/>
    <w:rsid w:val="00CD5619"/>
    <w:rsid w:val="00CD5FE0"/>
    <w:rsid w:val="00CD6EA3"/>
    <w:rsid w:val="00CE0D21"/>
    <w:rsid w:val="00CE2B4D"/>
    <w:rsid w:val="00CE4181"/>
    <w:rsid w:val="00CE670B"/>
    <w:rsid w:val="00CF02C8"/>
    <w:rsid w:val="00CF2C24"/>
    <w:rsid w:val="00CF4A13"/>
    <w:rsid w:val="00CF5559"/>
    <w:rsid w:val="00D001F4"/>
    <w:rsid w:val="00D0485D"/>
    <w:rsid w:val="00D04C8D"/>
    <w:rsid w:val="00D12CAB"/>
    <w:rsid w:val="00D148C6"/>
    <w:rsid w:val="00D1686A"/>
    <w:rsid w:val="00D16AC1"/>
    <w:rsid w:val="00D2142C"/>
    <w:rsid w:val="00D2233D"/>
    <w:rsid w:val="00D23A22"/>
    <w:rsid w:val="00D242CC"/>
    <w:rsid w:val="00D24930"/>
    <w:rsid w:val="00D26BB3"/>
    <w:rsid w:val="00D31A20"/>
    <w:rsid w:val="00D322A7"/>
    <w:rsid w:val="00D32B04"/>
    <w:rsid w:val="00D34D57"/>
    <w:rsid w:val="00D35F47"/>
    <w:rsid w:val="00D40C41"/>
    <w:rsid w:val="00D474B7"/>
    <w:rsid w:val="00D47A2C"/>
    <w:rsid w:val="00D556B3"/>
    <w:rsid w:val="00D57AAC"/>
    <w:rsid w:val="00D619D1"/>
    <w:rsid w:val="00D66E36"/>
    <w:rsid w:val="00D705E7"/>
    <w:rsid w:val="00D70B43"/>
    <w:rsid w:val="00D70FFA"/>
    <w:rsid w:val="00D812D4"/>
    <w:rsid w:val="00D8357C"/>
    <w:rsid w:val="00D83FB2"/>
    <w:rsid w:val="00D85D7B"/>
    <w:rsid w:val="00D95CB2"/>
    <w:rsid w:val="00D96FFF"/>
    <w:rsid w:val="00D97AB5"/>
    <w:rsid w:val="00DA0E63"/>
    <w:rsid w:val="00DA39A2"/>
    <w:rsid w:val="00DA4786"/>
    <w:rsid w:val="00DA53D6"/>
    <w:rsid w:val="00DB0F04"/>
    <w:rsid w:val="00DB15B5"/>
    <w:rsid w:val="00DB32F3"/>
    <w:rsid w:val="00DB56AB"/>
    <w:rsid w:val="00DB70CF"/>
    <w:rsid w:val="00DC14A6"/>
    <w:rsid w:val="00DC1A1F"/>
    <w:rsid w:val="00DC372C"/>
    <w:rsid w:val="00DC41AF"/>
    <w:rsid w:val="00DD0C8C"/>
    <w:rsid w:val="00DD282B"/>
    <w:rsid w:val="00DD2997"/>
    <w:rsid w:val="00DD5C3C"/>
    <w:rsid w:val="00DE407D"/>
    <w:rsid w:val="00DE4D5C"/>
    <w:rsid w:val="00DF3796"/>
    <w:rsid w:val="00DF5660"/>
    <w:rsid w:val="00DF6798"/>
    <w:rsid w:val="00DF7D61"/>
    <w:rsid w:val="00E0058B"/>
    <w:rsid w:val="00E01BCD"/>
    <w:rsid w:val="00E03B11"/>
    <w:rsid w:val="00E05D08"/>
    <w:rsid w:val="00E07BCE"/>
    <w:rsid w:val="00E11AFB"/>
    <w:rsid w:val="00E1431C"/>
    <w:rsid w:val="00E16871"/>
    <w:rsid w:val="00E20D22"/>
    <w:rsid w:val="00E20FDD"/>
    <w:rsid w:val="00E21D0C"/>
    <w:rsid w:val="00E247E3"/>
    <w:rsid w:val="00E3433E"/>
    <w:rsid w:val="00E35986"/>
    <w:rsid w:val="00E35B58"/>
    <w:rsid w:val="00E35FD3"/>
    <w:rsid w:val="00E369F1"/>
    <w:rsid w:val="00E411B6"/>
    <w:rsid w:val="00E430B1"/>
    <w:rsid w:val="00E4379E"/>
    <w:rsid w:val="00E44A25"/>
    <w:rsid w:val="00E45C43"/>
    <w:rsid w:val="00E4650F"/>
    <w:rsid w:val="00E505DC"/>
    <w:rsid w:val="00E51782"/>
    <w:rsid w:val="00E52B70"/>
    <w:rsid w:val="00E55972"/>
    <w:rsid w:val="00E56E26"/>
    <w:rsid w:val="00E61172"/>
    <w:rsid w:val="00E6139B"/>
    <w:rsid w:val="00E61C58"/>
    <w:rsid w:val="00E638E6"/>
    <w:rsid w:val="00E658B9"/>
    <w:rsid w:val="00E665EA"/>
    <w:rsid w:val="00E674CD"/>
    <w:rsid w:val="00E67EE2"/>
    <w:rsid w:val="00E70DDA"/>
    <w:rsid w:val="00E72ADD"/>
    <w:rsid w:val="00E741C5"/>
    <w:rsid w:val="00E77B36"/>
    <w:rsid w:val="00E81A09"/>
    <w:rsid w:val="00E83231"/>
    <w:rsid w:val="00E84A86"/>
    <w:rsid w:val="00E915F6"/>
    <w:rsid w:val="00E92241"/>
    <w:rsid w:val="00E92E66"/>
    <w:rsid w:val="00E93328"/>
    <w:rsid w:val="00E93AE7"/>
    <w:rsid w:val="00E93E3A"/>
    <w:rsid w:val="00EA160C"/>
    <w:rsid w:val="00EA25BC"/>
    <w:rsid w:val="00EA3F40"/>
    <w:rsid w:val="00EA5C8E"/>
    <w:rsid w:val="00EB1B06"/>
    <w:rsid w:val="00EB626D"/>
    <w:rsid w:val="00EC6E61"/>
    <w:rsid w:val="00ED1ED9"/>
    <w:rsid w:val="00ED6B12"/>
    <w:rsid w:val="00EE0065"/>
    <w:rsid w:val="00EE236F"/>
    <w:rsid w:val="00EE30ED"/>
    <w:rsid w:val="00EE3534"/>
    <w:rsid w:val="00EE5CB5"/>
    <w:rsid w:val="00EF08E8"/>
    <w:rsid w:val="00EF0E95"/>
    <w:rsid w:val="00EF21E2"/>
    <w:rsid w:val="00EF3E6C"/>
    <w:rsid w:val="00EF7F92"/>
    <w:rsid w:val="00F0035A"/>
    <w:rsid w:val="00F0262E"/>
    <w:rsid w:val="00F11795"/>
    <w:rsid w:val="00F15439"/>
    <w:rsid w:val="00F229D4"/>
    <w:rsid w:val="00F2330D"/>
    <w:rsid w:val="00F23CE1"/>
    <w:rsid w:val="00F25ACF"/>
    <w:rsid w:val="00F25B1F"/>
    <w:rsid w:val="00F3497F"/>
    <w:rsid w:val="00F3507A"/>
    <w:rsid w:val="00F35679"/>
    <w:rsid w:val="00F37CDF"/>
    <w:rsid w:val="00F40BDE"/>
    <w:rsid w:val="00F44EBA"/>
    <w:rsid w:val="00F45A7F"/>
    <w:rsid w:val="00F45F73"/>
    <w:rsid w:val="00F462C5"/>
    <w:rsid w:val="00F47F08"/>
    <w:rsid w:val="00F500FC"/>
    <w:rsid w:val="00F509A4"/>
    <w:rsid w:val="00F50CBD"/>
    <w:rsid w:val="00F51151"/>
    <w:rsid w:val="00F63020"/>
    <w:rsid w:val="00F6662F"/>
    <w:rsid w:val="00F67395"/>
    <w:rsid w:val="00F70976"/>
    <w:rsid w:val="00F70FEC"/>
    <w:rsid w:val="00F76AD9"/>
    <w:rsid w:val="00F77D03"/>
    <w:rsid w:val="00F80BF8"/>
    <w:rsid w:val="00F8173A"/>
    <w:rsid w:val="00F847DB"/>
    <w:rsid w:val="00F85B1A"/>
    <w:rsid w:val="00F900A3"/>
    <w:rsid w:val="00F922DC"/>
    <w:rsid w:val="00F925EF"/>
    <w:rsid w:val="00F939D0"/>
    <w:rsid w:val="00F94C63"/>
    <w:rsid w:val="00FA0972"/>
    <w:rsid w:val="00FA2550"/>
    <w:rsid w:val="00FA402F"/>
    <w:rsid w:val="00FA4C72"/>
    <w:rsid w:val="00FA5CA1"/>
    <w:rsid w:val="00FB3815"/>
    <w:rsid w:val="00FB3B38"/>
    <w:rsid w:val="00FB3CF3"/>
    <w:rsid w:val="00FB557A"/>
    <w:rsid w:val="00FB5694"/>
    <w:rsid w:val="00FB77B4"/>
    <w:rsid w:val="00FC20DA"/>
    <w:rsid w:val="00FD5379"/>
    <w:rsid w:val="00FE0CB5"/>
    <w:rsid w:val="00FE1289"/>
    <w:rsid w:val="00FE3EF2"/>
    <w:rsid w:val="00FE7CF0"/>
    <w:rsid w:val="00FF3F4E"/>
    <w:rsid w:val="00FF5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6D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26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2BF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A7B5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A7B54"/>
    <w:rPr>
      <w:rFonts w:ascii="Calibri" w:eastAsia="Calibri" w:hAnsi="Calibri" w:cs="Times New Roman"/>
    </w:rPr>
  </w:style>
  <w:style w:type="character" w:customStyle="1" w:styleId="5yl5">
    <w:name w:val="_5yl5"/>
    <w:basedOn w:val="DefaultParagraphFont"/>
    <w:rsid w:val="002F3DF3"/>
  </w:style>
  <w:style w:type="table" w:styleId="TableGrid">
    <w:name w:val="Table Grid"/>
    <w:basedOn w:val="TableNormal"/>
    <w:uiPriority w:val="59"/>
    <w:rsid w:val="00B46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5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B55780"/>
    <w:rPr>
      <w:rFonts w:ascii="Tahoma" w:eastAsia="Calibri" w:hAnsi="Tahoma" w:cs="Tahoma"/>
      <w:sz w:val="16"/>
      <w:szCs w:val="16"/>
    </w:rPr>
  </w:style>
  <w:style w:type="paragraph" w:customStyle="1" w:styleId="HeaderTabel">
    <w:name w:val="Header Tabel"/>
    <w:basedOn w:val="Normal"/>
    <w:link w:val="HeaderTabelChar"/>
    <w:qFormat/>
    <w:rsid w:val="004D1810"/>
    <w:pPr>
      <w:spacing w:after="0" w:line="480" w:lineRule="auto"/>
      <w:jc w:val="center"/>
    </w:pPr>
    <w:rPr>
      <w:rFonts w:ascii="Times New Roman" w:hAnsi="Times New Roman"/>
      <w:b/>
      <w:sz w:val="20"/>
      <w:szCs w:val="20"/>
    </w:rPr>
  </w:style>
  <w:style w:type="paragraph" w:customStyle="1" w:styleId="isiTabel">
    <w:name w:val="isi Tabel"/>
    <w:basedOn w:val="Normal"/>
    <w:link w:val="isiTabelChar"/>
    <w:qFormat/>
    <w:rsid w:val="004D181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HeaderTabelChar">
    <w:name w:val="Header Tabel Char"/>
    <w:link w:val="HeaderTabel"/>
    <w:rsid w:val="004D1810"/>
    <w:rPr>
      <w:rFonts w:ascii="Times New Roman" w:eastAsia="Calibri" w:hAnsi="Times New Roman" w:cs="Times New Roman"/>
      <w:b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1810"/>
    <w:pPr>
      <w:spacing w:line="240" w:lineRule="auto"/>
      <w:jc w:val="center"/>
    </w:pPr>
    <w:rPr>
      <w:rFonts w:ascii="Times New Roman" w:hAnsi="Times New Roman"/>
      <w:iCs/>
      <w:sz w:val="20"/>
      <w:szCs w:val="18"/>
    </w:rPr>
  </w:style>
  <w:style w:type="character" w:customStyle="1" w:styleId="isiTabelChar">
    <w:name w:val="isi Tabel Char"/>
    <w:link w:val="isiTabel"/>
    <w:rsid w:val="004D1810"/>
    <w:rPr>
      <w:rFonts w:ascii="Times New Roman" w:eastAsia="Calibri" w:hAnsi="Times New Roman" w:cs="Times New Roman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B9763B"/>
    <w:pPr>
      <w:spacing w:after="0"/>
    </w:pPr>
  </w:style>
  <w:style w:type="character" w:styleId="Hyperlink">
    <w:name w:val="Hyperlink"/>
    <w:uiPriority w:val="99"/>
    <w:unhideWhenUsed/>
    <w:rsid w:val="00B9763B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221A31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F47F08"/>
  </w:style>
  <w:style w:type="paragraph" w:styleId="NormalWeb">
    <w:name w:val="Normal (Web)"/>
    <w:basedOn w:val="Normal"/>
    <w:uiPriority w:val="99"/>
    <w:unhideWhenUsed/>
    <w:rsid w:val="00F47F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F47F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6D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26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2BF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A7B5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A7B54"/>
    <w:rPr>
      <w:rFonts w:ascii="Calibri" w:eastAsia="Calibri" w:hAnsi="Calibri" w:cs="Times New Roman"/>
    </w:rPr>
  </w:style>
  <w:style w:type="character" w:customStyle="1" w:styleId="5yl5">
    <w:name w:val="_5yl5"/>
    <w:basedOn w:val="DefaultParagraphFont"/>
    <w:rsid w:val="002F3DF3"/>
  </w:style>
  <w:style w:type="table" w:styleId="TableGrid">
    <w:name w:val="Table Grid"/>
    <w:basedOn w:val="TableNormal"/>
    <w:uiPriority w:val="59"/>
    <w:rsid w:val="00B46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5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B55780"/>
    <w:rPr>
      <w:rFonts w:ascii="Tahoma" w:eastAsia="Calibri" w:hAnsi="Tahoma" w:cs="Tahoma"/>
      <w:sz w:val="16"/>
      <w:szCs w:val="16"/>
    </w:rPr>
  </w:style>
  <w:style w:type="paragraph" w:customStyle="1" w:styleId="HeaderTabel">
    <w:name w:val="Header Tabel"/>
    <w:basedOn w:val="Normal"/>
    <w:link w:val="HeaderTabelChar"/>
    <w:qFormat/>
    <w:rsid w:val="004D1810"/>
    <w:pPr>
      <w:spacing w:after="0" w:line="480" w:lineRule="auto"/>
      <w:jc w:val="center"/>
    </w:pPr>
    <w:rPr>
      <w:rFonts w:ascii="Times New Roman" w:hAnsi="Times New Roman"/>
      <w:b/>
      <w:sz w:val="20"/>
      <w:szCs w:val="20"/>
    </w:rPr>
  </w:style>
  <w:style w:type="paragraph" w:customStyle="1" w:styleId="isiTabel">
    <w:name w:val="isi Tabel"/>
    <w:basedOn w:val="Normal"/>
    <w:link w:val="isiTabelChar"/>
    <w:qFormat/>
    <w:rsid w:val="004D181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HeaderTabelChar">
    <w:name w:val="Header Tabel Char"/>
    <w:link w:val="HeaderTabel"/>
    <w:rsid w:val="004D1810"/>
    <w:rPr>
      <w:rFonts w:ascii="Times New Roman" w:eastAsia="Calibri" w:hAnsi="Times New Roman" w:cs="Times New Roman"/>
      <w:b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1810"/>
    <w:pPr>
      <w:spacing w:line="240" w:lineRule="auto"/>
      <w:jc w:val="center"/>
    </w:pPr>
    <w:rPr>
      <w:rFonts w:ascii="Times New Roman" w:hAnsi="Times New Roman"/>
      <w:iCs/>
      <w:sz w:val="20"/>
      <w:szCs w:val="18"/>
    </w:rPr>
  </w:style>
  <w:style w:type="character" w:customStyle="1" w:styleId="isiTabelChar">
    <w:name w:val="isi Tabel Char"/>
    <w:link w:val="isiTabel"/>
    <w:rsid w:val="004D1810"/>
    <w:rPr>
      <w:rFonts w:ascii="Times New Roman" w:eastAsia="Calibri" w:hAnsi="Times New Roman" w:cs="Times New Roman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B9763B"/>
    <w:pPr>
      <w:spacing w:after="0"/>
    </w:pPr>
  </w:style>
  <w:style w:type="character" w:styleId="Hyperlink">
    <w:name w:val="Hyperlink"/>
    <w:uiPriority w:val="99"/>
    <w:unhideWhenUsed/>
    <w:rsid w:val="00B9763B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221A31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F47F08"/>
  </w:style>
  <w:style w:type="paragraph" w:styleId="NormalWeb">
    <w:name w:val="Normal (Web)"/>
    <w:basedOn w:val="Normal"/>
    <w:uiPriority w:val="99"/>
    <w:unhideWhenUsed/>
    <w:rsid w:val="00F47F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F47F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uliah\skripsi\penomoran%20laporan\15%20BAB%20II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586F5-3B70-4F38-8400-8C504B01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 BAB III</Template>
  <TotalTime>6</TotalTime>
  <Pages>20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ahong</dc:creator>
  <cp:lastModifiedBy>ahong</cp:lastModifiedBy>
  <cp:revision>4</cp:revision>
  <cp:lastPrinted>2018-09-20T15:03:00Z</cp:lastPrinted>
  <dcterms:created xsi:type="dcterms:W3CDTF">2018-12-05T16:58:00Z</dcterms:created>
  <dcterms:modified xsi:type="dcterms:W3CDTF">2018-12-06T17:57:00Z</dcterms:modified>
</cp:coreProperties>
</file>